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041" w:rsidRDefault="005E504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26" type="#_x0000_t75" alt="DSC_0019" style="position:absolute;margin-left:-81pt;margin-top:-126pt;width:537.95pt;height:612pt;z-index:-251662336;visibility:visible">
            <v:imagedata r:id="rId7" o:title=""/>
          </v:shape>
        </w:pict>
      </w:r>
    </w:p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0.5pt;margin-top:12pt;width:279pt;height:380.7pt;z-index:251655168" filled="f" stroked="f">
            <v:textbox style="mso-next-textbox:#_x0000_s1027">
              <w:txbxContent>
                <w:p w:rsidR="005E5041" w:rsidRPr="00727E3A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  <w:r w:rsidRPr="00727E3A">
                    <w:rPr>
                      <w:sz w:val="32"/>
                      <w:szCs w:val="32"/>
                    </w:rPr>
                    <w:t>F</w:t>
                  </w:r>
                  <w:r>
                    <w:rPr>
                      <w:sz w:val="32"/>
                      <w:szCs w:val="32"/>
                    </w:rPr>
                    <w:t xml:space="preserve">akulta ekonomiky a managementu </w:t>
                  </w:r>
                  <w:r w:rsidRPr="00727E3A">
                    <w:rPr>
                      <w:sz w:val="32"/>
                      <w:szCs w:val="32"/>
                    </w:rPr>
                    <w:t xml:space="preserve">Univerzity obrany </w:t>
                  </w:r>
                  <w:r>
                    <w:rPr>
                      <w:sz w:val="32"/>
                      <w:szCs w:val="32"/>
                    </w:rPr>
                    <w:br/>
                  </w:r>
                  <w:r w:rsidRPr="00727E3A">
                    <w:rPr>
                      <w:sz w:val="32"/>
                      <w:szCs w:val="32"/>
                    </w:rPr>
                    <w:t>si Vás dovoluje pozvat na</w:t>
                  </w:r>
                </w:p>
                <w:p w:rsidR="005E5041" w:rsidRPr="00727E3A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E5041" w:rsidRPr="00727E3A" w:rsidRDefault="005E5041" w:rsidP="00727E3A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7</w:t>
                  </w:r>
                  <w:r w:rsidRPr="00727E3A">
                    <w:rPr>
                      <w:b/>
                      <w:bCs/>
                      <w:sz w:val="32"/>
                      <w:szCs w:val="32"/>
                    </w:rPr>
                    <w:t>. ročník doktorandské konference</w:t>
                  </w:r>
                </w:p>
                <w:p w:rsidR="005E5041" w:rsidRPr="00727E3A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E5041" w:rsidRPr="00727E3A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  <w:r w:rsidRPr="00727E3A">
                    <w:rPr>
                      <w:sz w:val="32"/>
                      <w:szCs w:val="32"/>
                    </w:rPr>
                    <w:t>na téma</w:t>
                  </w:r>
                </w:p>
                <w:p w:rsidR="005E5041" w:rsidRPr="00727E3A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E5041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>Nové přístupy k zajištění bezpečnosti státu</w:t>
                  </w:r>
                </w:p>
                <w:p w:rsidR="005E5041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E5041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pořádané v Brně dne 7. března 2012</w:t>
                  </w:r>
                </w:p>
                <w:p w:rsidR="005E5041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pod záštitou</w:t>
                  </w:r>
                </w:p>
                <w:p w:rsidR="005E5041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děkana fakulty</w:t>
                  </w:r>
                </w:p>
                <w:p w:rsidR="005E5041" w:rsidRPr="00727E3A" w:rsidRDefault="005E5041" w:rsidP="00727E3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plk. Ing. Vladana HOLCNERA, Ph.D.</w:t>
                  </w:r>
                </w:p>
              </w:txbxContent>
            </v:textbox>
          </v:shape>
        </w:pict>
      </w:r>
    </w:p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Default="005E5041"/>
    <w:p w:rsidR="005E5041" w:rsidRPr="00130718" w:rsidRDefault="005E5041" w:rsidP="00F47DA9">
      <w:pPr>
        <w:ind w:firstLine="708"/>
        <w:rPr>
          <w:b/>
          <w:bCs/>
          <w:color w:val="FF0000"/>
          <w:sz w:val="52"/>
          <w:szCs w:val="52"/>
        </w:rPr>
      </w:pPr>
      <w:r>
        <w:rPr>
          <w:noProof/>
        </w:rPr>
        <w:pict>
          <v:line id="_x0000_s1028" style="position:absolute;left:0;text-align:left;z-index:251656192" from="11.7pt,-7.1pt" to="317.7pt,-7.1pt" strokeweight="1.5pt"/>
        </w:pict>
      </w:r>
      <w:r>
        <w:rPr>
          <w:noProof/>
        </w:rPr>
        <w:pict>
          <v:group id="_x0000_s1029" style="position:absolute;left:0;text-align:left;margin-left:-45pt;margin-top:-1in;width:6in;height:468pt;z-index:251660288" coordorigin="7873,7153" coordsize="8640,9360">
            <v:rect id="_x0000_s1030" style="position:absolute;left:8593;top:7693;width:180;height:7020" fillcolor="#06f" stroked="f"/>
            <v:rect id="_x0000_s1031" style="position:absolute;left:7873;top:7153;width:540;height:9360" fillcolor="#f90" stroked="f"/>
            <v:rect id="_x0000_s1032" style="position:absolute;left:7873;top:7153;width:8640;height:360" fillcolor="#f90" stroked="f"/>
            <v:rect id="_x0000_s1033" style="position:absolute;left:8593;top:7693;width:4320;height:180" fillcolor="#06f" stroked="f"/>
          </v:group>
        </w:pict>
      </w:r>
      <w:r w:rsidRPr="00130718">
        <w:rPr>
          <w:b/>
          <w:bCs/>
          <w:color w:val="FF0000"/>
          <w:sz w:val="52"/>
          <w:szCs w:val="52"/>
        </w:rPr>
        <w:t>Středa 7. března 2012</w:t>
      </w:r>
    </w:p>
    <w:p w:rsidR="005E5041" w:rsidRPr="00130718" w:rsidRDefault="005E5041" w:rsidP="0007174D">
      <w:pPr>
        <w:jc w:val="center"/>
        <w:rPr>
          <w:sz w:val="28"/>
          <w:szCs w:val="28"/>
        </w:rPr>
      </w:pPr>
      <w:r>
        <w:rPr>
          <w:noProof/>
        </w:rPr>
        <w:pict>
          <v:line id="_x0000_s1034" style="position:absolute;left:0;text-align:left;z-index:251657216" from="9pt,7.8pt" to="315pt,7.8pt" strokeweight="1.5pt"/>
        </w:pict>
      </w:r>
    </w:p>
    <w:p w:rsidR="005E5041" w:rsidRPr="00130718" w:rsidRDefault="005E5041" w:rsidP="0007174D">
      <w:pPr>
        <w:jc w:val="center"/>
        <w:rPr>
          <w:sz w:val="28"/>
          <w:szCs w:val="28"/>
        </w:rPr>
      </w:pPr>
    </w:p>
    <w:p w:rsidR="005E5041" w:rsidRPr="00130718" w:rsidRDefault="005E5041" w:rsidP="0007174D">
      <w:pPr>
        <w:jc w:val="center"/>
        <w:rPr>
          <w:b/>
          <w:bCs/>
          <w:sz w:val="40"/>
          <w:szCs w:val="40"/>
        </w:rPr>
      </w:pPr>
      <w:r w:rsidRPr="00130718">
        <w:rPr>
          <w:b/>
          <w:bCs/>
          <w:sz w:val="40"/>
          <w:szCs w:val="40"/>
        </w:rPr>
        <w:t xml:space="preserve">od 09:00 do 16:00 hod. </w:t>
      </w:r>
    </w:p>
    <w:p w:rsidR="005E5041" w:rsidRPr="00130718" w:rsidRDefault="005E5041" w:rsidP="0007174D">
      <w:pPr>
        <w:jc w:val="center"/>
        <w:rPr>
          <w:b/>
          <w:bCs/>
          <w:sz w:val="28"/>
          <w:szCs w:val="28"/>
        </w:rPr>
      </w:pPr>
    </w:p>
    <w:p w:rsidR="005E5041" w:rsidRPr="00130718" w:rsidRDefault="005E5041" w:rsidP="00130718">
      <w:pPr>
        <w:jc w:val="center"/>
        <w:rPr>
          <w:b/>
          <w:bCs/>
          <w:sz w:val="32"/>
          <w:szCs w:val="32"/>
          <w:u w:val="single"/>
        </w:rPr>
      </w:pPr>
      <w:r w:rsidRPr="00130718">
        <w:rPr>
          <w:b/>
          <w:bCs/>
          <w:sz w:val="32"/>
          <w:szCs w:val="32"/>
          <w:u w:val="single"/>
        </w:rPr>
        <w:t>Místo konání</w:t>
      </w:r>
    </w:p>
    <w:p w:rsidR="005E5041" w:rsidRPr="0090284F" w:rsidRDefault="005E5041" w:rsidP="00742C47">
      <w:pPr>
        <w:ind w:firstLine="708"/>
        <w:rPr>
          <w:sz w:val="28"/>
          <w:szCs w:val="28"/>
        </w:rPr>
      </w:pPr>
      <w:r w:rsidRPr="0090284F">
        <w:rPr>
          <w:sz w:val="28"/>
          <w:szCs w:val="28"/>
        </w:rPr>
        <w:t>Brno, Kounicova 65 (Rohlík)</w:t>
      </w:r>
    </w:p>
    <w:p w:rsidR="005E5041" w:rsidRPr="004660E3" w:rsidRDefault="005E5041" w:rsidP="00742C47">
      <w:pPr>
        <w:ind w:firstLine="708"/>
        <w:rPr>
          <w:sz w:val="28"/>
          <w:szCs w:val="28"/>
        </w:rPr>
      </w:pPr>
      <w:r w:rsidRPr="004660E3">
        <w:rPr>
          <w:sz w:val="28"/>
          <w:szCs w:val="28"/>
        </w:rPr>
        <w:t>Síň vědecké rady, Síň tradic</w:t>
      </w:r>
    </w:p>
    <w:p w:rsidR="005E5041" w:rsidRPr="004660E3" w:rsidRDefault="005E5041" w:rsidP="00742C47">
      <w:pPr>
        <w:ind w:firstLine="708"/>
        <w:rPr>
          <w:sz w:val="28"/>
          <w:szCs w:val="28"/>
        </w:rPr>
      </w:pPr>
      <w:r w:rsidRPr="004660E3">
        <w:rPr>
          <w:sz w:val="28"/>
          <w:szCs w:val="28"/>
        </w:rPr>
        <w:t xml:space="preserve">Univerzita obrany </w:t>
      </w:r>
    </w:p>
    <w:p w:rsidR="005E5041" w:rsidRPr="004660E3" w:rsidRDefault="005E5041" w:rsidP="00742C47">
      <w:pPr>
        <w:ind w:firstLine="708"/>
        <w:rPr>
          <w:sz w:val="28"/>
          <w:szCs w:val="28"/>
        </w:rPr>
      </w:pPr>
      <w:r w:rsidRPr="004660E3">
        <w:rPr>
          <w:sz w:val="28"/>
          <w:szCs w:val="28"/>
        </w:rPr>
        <w:t>Fakulta ekonomiky a managementu</w:t>
      </w:r>
    </w:p>
    <w:p w:rsidR="005E5041" w:rsidRPr="004660E3" w:rsidRDefault="005E5041" w:rsidP="00742C47">
      <w:pPr>
        <w:rPr>
          <w:sz w:val="28"/>
          <w:szCs w:val="28"/>
        </w:rPr>
      </w:pPr>
      <w:r w:rsidRPr="004660E3">
        <w:rPr>
          <w:sz w:val="28"/>
          <w:szCs w:val="28"/>
        </w:rPr>
        <w:tab/>
      </w:r>
    </w:p>
    <w:p w:rsidR="005E5041" w:rsidRPr="004660E3" w:rsidRDefault="005E5041" w:rsidP="004660E3">
      <w:pPr>
        <w:ind w:left="426"/>
        <w:jc w:val="both"/>
        <w:rPr>
          <w:sz w:val="28"/>
          <w:szCs w:val="28"/>
        </w:rPr>
      </w:pPr>
      <w:r w:rsidRPr="004660E3">
        <w:rPr>
          <w:sz w:val="28"/>
          <w:szCs w:val="28"/>
        </w:rPr>
        <w:t>Registrace v předsálí Síně K 65 od 08:00 do 8:50</w:t>
      </w:r>
      <w:r>
        <w:rPr>
          <w:sz w:val="28"/>
          <w:szCs w:val="28"/>
        </w:rPr>
        <w:t>.</w:t>
      </w:r>
    </w:p>
    <w:p w:rsidR="005E5041" w:rsidRPr="0007174D" w:rsidRDefault="005E5041" w:rsidP="0007174D">
      <w:pPr>
        <w:jc w:val="center"/>
        <w:rPr>
          <w:sz w:val="28"/>
          <w:szCs w:val="28"/>
        </w:rPr>
      </w:pPr>
    </w:p>
    <w:p w:rsidR="005E5041" w:rsidRDefault="005E5041" w:rsidP="00742C47">
      <w:pPr>
        <w:jc w:val="center"/>
        <w:rPr>
          <w:b/>
          <w:bCs/>
          <w:i/>
          <w:iCs/>
          <w:sz w:val="32"/>
          <w:szCs w:val="32"/>
        </w:rPr>
      </w:pPr>
      <w:r w:rsidRPr="00910553">
        <w:rPr>
          <w:b/>
          <w:bCs/>
          <w:sz w:val="32"/>
          <w:szCs w:val="32"/>
          <w:u w:val="single"/>
        </w:rPr>
        <w:t>Konference je určena</w:t>
      </w:r>
    </w:p>
    <w:p w:rsidR="005E5041" w:rsidRDefault="005E5041" w:rsidP="00662C7F">
      <w:pPr>
        <w:ind w:left="426"/>
        <w:jc w:val="both"/>
        <w:rPr>
          <w:sz w:val="28"/>
          <w:szCs w:val="28"/>
        </w:rPr>
      </w:pPr>
      <w:r w:rsidRPr="00FA1FCE">
        <w:rPr>
          <w:sz w:val="28"/>
          <w:szCs w:val="28"/>
        </w:rPr>
        <w:t xml:space="preserve">Studentům doktorských studijních programů </w:t>
      </w:r>
      <w:r>
        <w:rPr>
          <w:sz w:val="28"/>
          <w:szCs w:val="28"/>
        </w:rPr>
        <w:br/>
      </w:r>
      <w:r w:rsidRPr="00FA1FCE">
        <w:rPr>
          <w:sz w:val="28"/>
          <w:szCs w:val="28"/>
        </w:rPr>
        <w:t>vysokých škol.</w:t>
      </w:r>
      <w:r>
        <w:rPr>
          <w:sz w:val="28"/>
          <w:szCs w:val="28"/>
        </w:rPr>
        <w:t xml:space="preserve"> </w:t>
      </w:r>
      <w:r w:rsidRPr="00130718">
        <w:rPr>
          <w:color w:val="FF0000"/>
          <w:sz w:val="28"/>
          <w:szCs w:val="28"/>
        </w:rPr>
        <w:t>Účast na konferenci je bez poplatku.</w:t>
      </w:r>
      <w:r>
        <w:rPr>
          <w:color w:val="FF0000"/>
          <w:sz w:val="28"/>
          <w:szCs w:val="28"/>
        </w:rPr>
        <w:t xml:space="preserve"> </w:t>
      </w:r>
      <w:r w:rsidRPr="001A4902">
        <w:rPr>
          <w:sz w:val="28"/>
          <w:szCs w:val="28"/>
        </w:rPr>
        <w:t>Výstupem konference bude recenzovaný sborník s ISBN.</w:t>
      </w:r>
    </w:p>
    <w:p w:rsidR="005E5041" w:rsidRPr="001A4902" w:rsidRDefault="005E5041" w:rsidP="00662C7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Konference bude zahájena vystoupením Michela Hermana Ph.D., ředitele úřadu finanční kontroly NATO IMS na téma </w:t>
      </w:r>
      <w:r w:rsidRPr="001A4902">
        <w:rPr>
          <w:i/>
          <w:sz w:val="28"/>
          <w:szCs w:val="28"/>
        </w:rPr>
        <w:t>Finanční dopady transformace NATO</w:t>
      </w:r>
      <w:r>
        <w:rPr>
          <w:sz w:val="28"/>
          <w:szCs w:val="28"/>
        </w:rPr>
        <w:t>.</w:t>
      </w:r>
    </w:p>
    <w:p w:rsidR="005E5041" w:rsidRPr="00FA1FCE" w:rsidRDefault="005E5041" w:rsidP="00130718">
      <w:pPr>
        <w:jc w:val="center"/>
        <w:rPr>
          <w:sz w:val="28"/>
          <w:szCs w:val="28"/>
        </w:rPr>
      </w:pPr>
    </w:p>
    <w:p w:rsidR="005E5041" w:rsidRPr="00767F50" w:rsidRDefault="005E5041" w:rsidP="00767F50">
      <w:pPr>
        <w:jc w:val="center"/>
        <w:rPr>
          <w:b/>
          <w:bCs/>
          <w:sz w:val="32"/>
          <w:szCs w:val="32"/>
          <w:u w:val="single"/>
        </w:rPr>
      </w:pPr>
      <w:r w:rsidRPr="008F2E76">
        <w:rPr>
          <w:b/>
          <w:bCs/>
          <w:sz w:val="32"/>
          <w:szCs w:val="32"/>
          <w:u w:val="single"/>
        </w:rPr>
        <w:t>Cíle konference</w:t>
      </w:r>
    </w:p>
    <w:p w:rsidR="005E5041" w:rsidRDefault="005E5041" w:rsidP="004660E3">
      <w:pPr>
        <w:numPr>
          <w:ilvl w:val="0"/>
          <w:numId w:val="2"/>
        </w:numPr>
        <w:tabs>
          <w:tab w:val="clear" w:pos="720"/>
          <w:tab w:val="num" w:pos="426"/>
        </w:tabs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>Prezentace výsledků vědecké práce studentů doktorských studijních programů.</w:t>
      </w:r>
    </w:p>
    <w:p w:rsidR="005E5041" w:rsidRDefault="005E5041" w:rsidP="004660E3">
      <w:pPr>
        <w:numPr>
          <w:ilvl w:val="0"/>
          <w:numId w:val="2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>Navázání kontaktů užitečných k podpoře vědecké spolupráce mezi účastníky konference.</w:t>
      </w:r>
    </w:p>
    <w:p w:rsidR="005E5041" w:rsidRDefault="005E5041" w:rsidP="004660E3">
      <w:pPr>
        <w:numPr>
          <w:ilvl w:val="0"/>
          <w:numId w:val="2"/>
        </w:numPr>
        <w:ind w:left="426" w:right="-410" w:firstLine="0"/>
        <w:jc w:val="both"/>
        <w:rPr>
          <w:sz w:val="28"/>
          <w:szCs w:val="28"/>
        </w:rPr>
      </w:pPr>
      <w:r>
        <w:rPr>
          <w:sz w:val="28"/>
          <w:szCs w:val="28"/>
        </w:rPr>
        <w:t>Vzájemná diskuze řešených problémů mezi účastníky.</w:t>
      </w:r>
    </w:p>
    <w:p w:rsidR="005E5041" w:rsidRDefault="005E5041" w:rsidP="00F47DA9">
      <w:pPr>
        <w:ind w:left="720"/>
        <w:rPr>
          <w:sz w:val="28"/>
          <w:szCs w:val="28"/>
        </w:rPr>
      </w:pPr>
    </w:p>
    <w:p w:rsidR="005E5041" w:rsidRPr="00786B66" w:rsidRDefault="005E5041" w:rsidP="00786B66">
      <w:pPr>
        <w:ind w:firstLine="360"/>
        <w:jc w:val="center"/>
        <w:rPr>
          <w:b/>
          <w:bCs/>
          <w:sz w:val="32"/>
          <w:szCs w:val="32"/>
          <w:u w:val="single"/>
        </w:rPr>
      </w:pPr>
      <w:r w:rsidRPr="008F2E76">
        <w:rPr>
          <w:b/>
          <w:bCs/>
          <w:sz w:val="32"/>
          <w:szCs w:val="32"/>
          <w:u w:val="single"/>
        </w:rPr>
        <w:t>Jednací panely</w:t>
      </w:r>
    </w:p>
    <w:p w:rsidR="005E5041" w:rsidRPr="007E362F" w:rsidRDefault="005E5041" w:rsidP="009F6E8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Veřejné finance</w:t>
      </w:r>
    </w:p>
    <w:p w:rsidR="005E5041" w:rsidRDefault="005E5041" w:rsidP="009F6E8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Bezpečnost a obrana</w:t>
      </w:r>
    </w:p>
    <w:p w:rsidR="005E5041" w:rsidRDefault="005E5041" w:rsidP="00383933">
      <w:pPr>
        <w:rPr>
          <w:sz w:val="28"/>
          <w:szCs w:val="28"/>
        </w:rPr>
      </w:pPr>
    </w:p>
    <w:p w:rsidR="005E5041" w:rsidRPr="00786B66" w:rsidRDefault="005E5041" w:rsidP="00786B66">
      <w:pPr>
        <w:jc w:val="center"/>
        <w:rPr>
          <w:b/>
          <w:bCs/>
          <w:sz w:val="32"/>
          <w:szCs w:val="32"/>
          <w:u w:val="single"/>
        </w:rPr>
      </w:pPr>
      <w:r w:rsidRPr="00383933">
        <w:rPr>
          <w:b/>
          <w:bCs/>
          <w:sz w:val="32"/>
          <w:szCs w:val="32"/>
          <w:u w:val="single"/>
        </w:rPr>
        <w:t>Programový výbor</w:t>
      </w:r>
    </w:p>
    <w:p w:rsidR="005E5041" w:rsidRDefault="005E5041" w:rsidP="009E0D7F">
      <w:pPr>
        <w:ind w:firstLine="720"/>
        <w:rPr>
          <w:sz w:val="28"/>
          <w:szCs w:val="28"/>
        </w:rPr>
      </w:pPr>
      <w:r>
        <w:rPr>
          <w:sz w:val="28"/>
          <w:szCs w:val="28"/>
        </w:rPr>
        <w:t>prof. Ing. Vladimír Potužák, CSc.</w:t>
      </w:r>
    </w:p>
    <w:p w:rsidR="005E5041" w:rsidRDefault="005E5041" w:rsidP="009E0D7F">
      <w:pPr>
        <w:ind w:firstLine="720"/>
        <w:rPr>
          <w:sz w:val="28"/>
          <w:szCs w:val="28"/>
        </w:rPr>
      </w:pPr>
      <w:r>
        <w:rPr>
          <w:sz w:val="28"/>
          <w:szCs w:val="28"/>
        </w:rPr>
        <w:t>prof. PhDr. Miroslav Krč, CSc.</w:t>
      </w:r>
    </w:p>
    <w:p w:rsidR="005E5041" w:rsidRDefault="005E5041" w:rsidP="00233120">
      <w:pPr>
        <w:ind w:firstLine="720"/>
        <w:rPr>
          <w:sz w:val="28"/>
          <w:szCs w:val="28"/>
        </w:rPr>
      </w:pPr>
      <w:r w:rsidRPr="00F8760E">
        <w:rPr>
          <w:sz w:val="28"/>
          <w:szCs w:val="28"/>
        </w:rPr>
        <w:t>prof. Ing. Petr Hajna, CSc.</w:t>
      </w:r>
    </w:p>
    <w:p w:rsidR="005E5041" w:rsidRDefault="005E5041" w:rsidP="00A1179F">
      <w:pPr>
        <w:ind w:firstLine="720"/>
        <w:rPr>
          <w:sz w:val="28"/>
          <w:szCs w:val="28"/>
        </w:rPr>
      </w:pPr>
      <w:r>
        <w:rPr>
          <w:sz w:val="28"/>
          <w:szCs w:val="28"/>
        </w:rPr>
        <w:t>npor. Ing. Jakub Picka</w:t>
      </w:r>
    </w:p>
    <w:p w:rsidR="005E5041" w:rsidRDefault="005E5041" w:rsidP="00A1179F">
      <w:pPr>
        <w:ind w:firstLine="720"/>
        <w:rPr>
          <w:sz w:val="28"/>
          <w:szCs w:val="28"/>
        </w:rPr>
      </w:pPr>
      <w:r w:rsidRPr="00F8760E">
        <w:rPr>
          <w:sz w:val="28"/>
          <w:szCs w:val="28"/>
        </w:rPr>
        <w:t xml:space="preserve">pplk. </w:t>
      </w:r>
      <w:r>
        <w:rPr>
          <w:sz w:val="28"/>
          <w:szCs w:val="28"/>
        </w:rPr>
        <w:t>Ing. Pavel Foltin</w:t>
      </w:r>
      <w:r w:rsidRPr="00F8760E">
        <w:rPr>
          <w:sz w:val="28"/>
          <w:szCs w:val="28"/>
        </w:rPr>
        <w:t>, Ph.D.</w:t>
      </w:r>
    </w:p>
    <w:p w:rsidR="005E5041" w:rsidRDefault="005E5041" w:rsidP="009E0D7F">
      <w:pPr>
        <w:ind w:firstLine="720"/>
        <w:rPr>
          <w:sz w:val="28"/>
          <w:szCs w:val="28"/>
        </w:rPr>
      </w:pPr>
    </w:p>
    <w:p w:rsidR="005E5041" w:rsidRPr="00786B66" w:rsidRDefault="005E5041" w:rsidP="009E0D7F">
      <w:pPr>
        <w:ind w:firstLine="720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86B66">
        <w:rPr>
          <w:b/>
          <w:bCs/>
          <w:sz w:val="32"/>
          <w:szCs w:val="32"/>
          <w:u w:val="single"/>
        </w:rPr>
        <w:t>Organizační výbor</w:t>
      </w:r>
    </w:p>
    <w:p w:rsidR="005E5041" w:rsidRDefault="005E5041" w:rsidP="00F47DA9">
      <w:pPr>
        <w:ind w:firstLine="720"/>
        <w:rPr>
          <w:sz w:val="28"/>
          <w:szCs w:val="28"/>
        </w:rPr>
      </w:pPr>
      <w:r>
        <w:rPr>
          <w:sz w:val="28"/>
          <w:szCs w:val="28"/>
        </w:rPr>
        <w:t>por. Ing. Ondřej Trubecký</w:t>
      </w:r>
    </w:p>
    <w:p w:rsidR="005E5041" w:rsidRDefault="005E5041" w:rsidP="00F47DA9">
      <w:pPr>
        <w:ind w:firstLine="720"/>
        <w:rPr>
          <w:sz w:val="28"/>
          <w:szCs w:val="28"/>
        </w:rPr>
      </w:pPr>
      <w:r>
        <w:rPr>
          <w:sz w:val="28"/>
          <w:szCs w:val="28"/>
        </w:rPr>
        <w:t>por. Ing. Karel Šilinger</w:t>
      </w:r>
    </w:p>
    <w:p w:rsidR="005E5041" w:rsidRDefault="005E5041" w:rsidP="00F47DA9">
      <w:pPr>
        <w:ind w:firstLine="720"/>
        <w:rPr>
          <w:sz w:val="28"/>
          <w:szCs w:val="28"/>
        </w:rPr>
      </w:pPr>
      <w:r>
        <w:rPr>
          <w:sz w:val="28"/>
          <w:szCs w:val="28"/>
        </w:rPr>
        <w:t>mjr. Ing. Pavel Otřísal</w:t>
      </w:r>
    </w:p>
    <w:p w:rsidR="005E5041" w:rsidRDefault="005E5041" w:rsidP="00F47DA9">
      <w:pPr>
        <w:ind w:firstLine="720"/>
        <w:rPr>
          <w:sz w:val="28"/>
          <w:szCs w:val="28"/>
        </w:rPr>
      </w:pPr>
      <w:r>
        <w:rPr>
          <w:sz w:val="28"/>
          <w:szCs w:val="28"/>
        </w:rPr>
        <w:t>mjr. Ing. Břetislav Štěpánek</w:t>
      </w:r>
    </w:p>
    <w:p w:rsidR="005E5041" w:rsidRDefault="005E5041" w:rsidP="00F47DA9">
      <w:pPr>
        <w:ind w:firstLine="720"/>
        <w:rPr>
          <w:sz w:val="28"/>
          <w:szCs w:val="28"/>
        </w:rPr>
      </w:pPr>
    </w:p>
    <w:p w:rsidR="005E5041" w:rsidRDefault="005E5041" w:rsidP="00F47DA9">
      <w:pPr>
        <w:ind w:firstLine="720"/>
        <w:rPr>
          <w:sz w:val="28"/>
          <w:szCs w:val="28"/>
        </w:rPr>
      </w:pPr>
    </w:p>
    <w:p w:rsidR="005E5041" w:rsidRDefault="005E5041" w:rsidP="00F47DA9">
      <w:pPr>
        <w:ind w:firstLine="720"/>
        <w:rPr>
          <w:sz w:val="28"/>
          <w:szCs w:val="28"/>
        </w:rPr>
      </w:pPr>
    </w:p>
    <w:p w:rsidR="005E5041" w:rsidRDefault="005E5041" w:rsidP="00383933">
      <w:pPr>
        <w:rPr>
          <w:sz w:val="28"/>
          <w:szCs w:val="28"/>
        </w:rPr>
      </w:pPr>
    </w:p>
    <w:p w:rsidR="005E5041" w:rsidRDefault="005E5041" w:rsidP="009E0D7F">
      <w:pPr>
        <w:rPr>
          <w:b/>
          <w:bCs/>
          <w:sz w:val="32"/>
          <w:szCs w:val="32"/>
          <w:u w:val="single"/>
        </w:rPr>
      </w:pPr>
    </w:p>
    <w:p w:rsidR="005E5041" w:rsidRPr="00130718" w:rsidRDefault="005E5041" w:rsidP="0013071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pict>
          <v:group id="_x0000_s1035" style="position:absolute;left:0;text-align:left;margin-left:-45pt;margin-top:-1in;width:6in;height:468pt;z-index:251661312" coordorigin="7873,7153" coordsize="8640,9360">
            <v:rect id="_x0000_s1036" style="position:absolute;left:8593;top:7693;width:180;height:7020" fillcolor="#06f" stroked="f"/>
            <v:rect id="_x0000_s1037" style="position:absolute;left:7873;top:7153;width:540;height:9360" fillcolor="#f90" stroked="f"/>
            <v:rect id="_x0000_s1038" style="position:absolute;left:7873;top:7153;width:8640;height:360" fillcolor="#f90" stroked="f"/>
            <v:rect id="_x0000_s1039" style="position:absolute;left:8593;top:7693;width:4320;height:180" fillcolor="#06f" stroked="f"/>
          </v:group>
        </w:pict>
      </w:r>
      <w:r>
        <w:rPr>
          <w:b/>
          <w:bCs/>
          <w:sz w:val="32"/>
          <w:szCs w:val="32"/>
          <w:u w:val="single"/>
        </w:rPr>
        <w:t>Požadavek na služby</w:t>
      </w:r>
    </w:p>
    <w:p w:rsidR="005E5041" w:rsidRDefault="005E5041" w:rsidP="00C664E2">
      <w:pPr>
        <w:ind w:left="720" w:right="-13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>Požadavek na ubytování sdělte v rámci přihlašovacího e-mailu. Úhrada poskytnutých služeb proběhne při registraci.</w:t>
      </w:r>
    </w:p>
    <w:p w:rsidR="005E5041" w:rsidRDefault="005E5041" w:rsidP="00130718">
      <w:pPr>
        <w:jc w:val="center"/>
        <w:rPr>
          <w:b/>
          <w:bCs/>
          <w:sz w:val="32"/>
          <w:szCs w:val="32"/>
          <w:u w:val="single"/>
        </w:rPr>
      </w:pPr>
    </w:p>
    <w:p w:rsidR="005E5041" w:rsidRPr="00130718" w:rsidRDefault="005E5041" w:rsidP="00130718">
      <w:pPr>
        <w:jc w:val="center"/>
        <w:rPr>
          <w:b/>
          <w:bCs/>
          <w:sz w:val="32"/>
          <w:szCs w:val="32"/>
          <w:u w:val="single"/>
        </w:rPr>
      </w:pPr>
      <w:r w:rsidRPr="00B25520">
        <w:rPr>
          <w:b/>
          <w:bCs/>
          <w:sz w:val="32"/>
          <w:szCs w:val="32"/>
          <w:u w:val="single"/>
        </w:rPr>
        <w:t>Pravidla pro publikaci příspěvků</w:t>
      </w:r>
    </w:p>
    <w:p w:rsidR="005E5041" w:rsidRDefault="005E5041" w:rsidP="00C664E2">
      <w:pPr>
        <w:ind w:left="720"/>
        <w:jc w:val="both"/>
        <w:rPr>
          <w:sz w:val="28"/>
          <w:szCs w:val="28"/>
        </w:rPr>
      </w:pPr>
      <w:r w:rsidRPr="00B25520">
        <w:rPr>
          <w:sz w:val="28"/>
          <w:szCs w:val="28"/>
        </w:rPr>
        <w:t xml:space="preserve">Ve </w:t>
      </w:r>
      <w:r>
        <w:rPr>
          <w:sz w:val="28"/>
          <w:szCs w:val="28"/>
        </w:rPr>
        <w:t xml:space="preserve">sborníku budou uveřejněny příspěvky pouze prezentujících účastníků konference. </w:t>
      </w:r>
    </w:p>
    <w:p w:rsidR="005E5041" w:rsidRPr="00130718" w:rsidRDefault="005E5041" w:rsidP="00130718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Prezentace se uskuteční v rámci příslušného panelu a její délka je 10 až 15 min. </w:t>
      </w:r>
      <w:r w:rsidRPr="0041139F">
        <w:rPr>
          <w:noProof/>
          <w:sz w:val="28"/>
          <w:szCs w:val="28"/>
        </w:rPr>
        <w:t xml:space="preserve">Požadovaný formát příspěvku </w:t>
      </w:r>
      <w:r>
        <w:rPr>
          <w:noProof/>
          <w:sz w:val="28"/>
          <w:szCs w:val="28"/>
        </w:rPr>
        <w:t xml:space="preserve">a prezentace </w:t>
      </w:r>
      <w:r w:rsidRPr="0041139F">
        <w:rPr>
          <w:noProof/>
          <w:sz w:val="28"/>
          <w:szCs w:val="28"/>
        </w:rPr>
        <w:t>naleznete v příloze k této pozvánce</w:t>
      </w:r>
      <w:r>
        <w:rPr>
          <w:noProof/>
          <w:sz w:val="28"/>
          <w:szCs w:val="28"/>
        </w:rPr>
        <w:t>.</w:t>
      </w:r>
    </w:p>
    <w:p w:rsidR="005E5041" w:rsidRDefault="005E5041" w:rsidP="00B561D8">
      <w:pPr>
        <w:rPr>
          <w:b/>
          <w:bCs/>
          <w:sz w:val="32"/>
          <w:szCs w:val="32"/>
          <w:u w:val="single"/>
        </w:rPr>
      </w:pPr>
    </w:p>
    <w:p w:rsidR="005E5041" w:rsidRDefault="005E5041" w:rsidP="001307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Termín pro přihlášení</w:t>
      </w:r>
    </w:p>
    <w:p w:rsidR="005E5041" w:rsidRDefault="005E5041" w:rsidP="004660E3">
      <w:pPr>
        <w:ind w:firstLine="708"/>
        <w:jc w:val="center"/>
        <w:rPr>
          <w:sz w:val="28"/>
          <w:szCs w:val="28"/>
        </w:rPr>
      </w:pPr>
      <w:r w:rsidRPr="005D072C">
        <w:rPr>
          <w:sz w:val="28"/>
          <w:szCs w:val="28"/>
        </w:rPr>
        <w:t>Potvrzení účasti a zaslání</w:t>
      </w:r>
      <w:r>
        <w:rPr>
          <w:sz w:val="28"/>
          <w:szCs w:val="28"/>
        </w:rPr>
        <w:t xml:space="preserve"> abstraktu příspěvku v českém a anglickém jazyce</w:t>
      </w:r>
      <w:r w:rsidRPr="005D072C">
        <w:rPr>
          <w:sz w:val="28"/>
          <w:szCs w:val="28"/>
        </w:rPr>
        <w:t xml:space="preserve"> </w:t>
      </w:r>
      <w:r>
        <w:rPr>
          <w:sz w:val="28"/>
          <w:szCs w:val="28"/>
        </w:rPr>
        <w:t>do</w:t>
      </w:r>
    </w:p>
    <w:p w:rsidR="005E5041" w:rsidRPr="004660E3" w:rsidRDefault="005E5041" w:rsidP="004660E3">
      <w:pPr>
        <w:ind w:left="1416" w:firstLine="708"/>
        <w:rPr>
          <w:b/>
          <w:bCs/>
          <w:sz w:val="32"/>
          <w:szCs w:val="32"/>
          <w:u w:val="single"/>
        </w:rPr>
      </w:pPr>
      <w:r w:rsidRPr="00130718">
        <w:rPr>
          <w:color w:val="FF0000"/>
          <w:sz w:val="28"/>
          <w:szCs w:val="28"/>
        </w:rPr>
        <w:t>20. února 2012</w:t>
      </w:r>
    </w:p>
    <w:p w:rsidR="005E5041" w:rsidRPr="00130718" w:rsidRDefault="005E5041" w:rsidP="004660E3">
      <w:pPr>
        <w:ind w:right="707"/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30718">
        <w:rPr>
          <w:sz w:val="28"/>
          <w:szCs w:val="28"/>
        </w:rPr>
        <w:t>na e–mailovou adresu:</w:t>
      </w:r>
    </w:p>
    <w:p w:rsidR="005E5041" w:rsidRPr="00130718" w:rsidRDefault="005E5041" w:rsidP="004660E3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hyperlink r:id="rId8" w:history="1">
        <w:r w:rsidRPr="00130718">
          <w:rPr>
            <w:rStyle w:val="Hyperlink"/>
            <w:sz w:val="28"/>
            <w:szCs w:val="28"/>
          </w:rPr>
          <w:t>jakub.picka@unob.cz</w:t>
        </w:r>
      </w:hyperlink>
    </w:p>
    <w:p w:rsidR="005E5041" w:rsidRPr="00130718" w:rsidRDefault="005E5041" w:rsidP="00B561D8">
      <w:pPr>
        <w:rPr>
          <w:b/>
          <w:bCs/>
          <w:u w:val="single"/>
        </w:rPr>
      </w:pPr>
    </w:p>
    <w:p w:rsidR="005E5041" w:rsidRDefault="005E5041" w:rsidP="00130718">
      <w:pPr>
        <w:ind w:left="708" w:hanging="708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Termín zaslání prací</w:t>
      </w:r>
    </w:p>
    <w:p w:rsidR="005E5041" w:rsidRPr="0007040A" w:rsidRDefault="005E5041" w:rsidP="004660E3">
      <w:pPr>
        <w:ind w:left="708" w:right="-268" w:firstLine="12"/>
        <w:jc w:val="both"/>
        <w:rPr>
          <w:sz w:val="28"/>
          <w:szCs w:val="28"/>
        </w:rPr>
      </w:pPr>
      <w:r w:rsidRPr="0007040A">
        <w:rPr>
          <w:sz w:val="28"/>
          <w:szCs w:val="28"/>
        </w:rPr>
        <w:t xml:space="preserve">Zaslání kompletních prací </w:t>
      </w:r>
      <w:r>
        <w:rPr>
          <w:sz w:val="28"/>
          <w:szCs w:val="28"/>
        </w:rPr>
        <w:t xml:space="preserve">nejpozději do </w:t>
      </w:r>
      <w:r w:rsidRPr="00130718">
        <w:rPr>
          <w:color w:val="FF0000"/>
          <w:sz w:val="28"/>
          <w:szCs w:val="28"/>
        </w:rPr>
        <w:t>2. března 2012</w:t>
      </w:r>
      <w:r>
        <w:rPr>
          <w:sz w:val="28"/>
          <w:szCs w:val="28"/>
        </w:rPr>
        <w:t>. Práce odeslané po tomto datu již nebudou akceptovány.</w:t>
      </w:r>
    </w:p>
    <w:p w:rsidR="005E5041" w:rsidRDefault="005E5041" w:rsidP="00130718">
      <w:pPr>
        <w:jc w:val="center"/>
        <w:rPr>
          <w:b/>
          <w:bCs/>
          <w:sz w:val="32"/>
          <w:szCs w:val="32"/>
          <w:u w:val="single"/>
        </w:rPr>
      </w:pPr>
    </w:p>
    <w:p w:rsidR="005E5041" w:rsidRPr="00130718" w:rsidRDefault="005E5041" w:rsidP="00130718">
      <w:pPr>
        <w:jc w:val="center"/>
        <w:rPr>
          <w:b/>
          <w:bCs/>
          <w:sz w:val="32"/>
          <w:szCs w:val="32"/>
          <w:u w:val="single"/>
        </w:rPr>
      </w:pPr>
      <w:r w:rsidRPr="00443BF8">
        <w:rPr>
          <w:b/>
          <w:bCs/>
          <w:sz w:val="32"/>
          <w:szCs w:val="32"/>
          <w:u w:val="single"/>
        </w:rPr>
        <w:t>Kontakt</w:t>
      </w:r>
      <w:r>
        <w:rPr>
          <w:b/>
          <w:bCs/>
          <w:sz w:val="32"/>
          <w:szCs w:val="32"/>
          <w:u w:val="single"/>
        </w:rPr>
        <w:t>ní osoba</w:t>
      </w:r>
    </w:p>
    <w:p w:rsidR="005E5041" w:rsidRPr="00C121ED" w:rsidRDefault="005E5041" w:rsidP="00F9605A">
      <w:pPr>
        <w:pStyle w:val="Kontaktndajetext"/>
        <w:ind w:firstLine="708"/>
        <w:rPr>
          <w:sz w:val="28"/>
          <w:szCs w:val="28"/>
        </w:rPr>
      </w:pPr>
      <w:r>
        <w:rPr>
          <w:sz w:val="28"/>
          <w:szCs w:val="28"/>
        </w:rPr>
        <w:t>npor. Ing. Jakub Picka</w:t>
      </w:r>
    </w:p>
    <w:p w:rsidR="005E5041" w:rsidRPr="00C121ED" w:rsidRDefault="005E5041" w:rsidP="006F4A97">
      <w:pPr>
        <w:pStyle w:val="Kontaktndajetext"/>
        <w:ind w:firstLine="708"/>
        <w:rPr>
          <w:sz w:val="28"/>
          <w:szCs w:val="28"/>
        </w:rPr>
      </w:pPr>
      <w:r w:rsidRPr="00C121ED">
        <w:rPr>
          <w:sz w:val="28"/>
          <w:szCs w:val="28"/>
        </w:rPr>
        <w:t>Univerzita obrany</w:t>
      </w: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  <w:r w:rsidRPr="00C121ED">
        <w:rPr>
          <w:sz w:val="28"/>
          <w:szCs w:val="28"/>
        </w:rPr>
        <w:t>Fakulta ekonomiky a managementu</w:t>
      </w:r>
      <w:r w:rsidRPr="000A5730">
        <w:rPr>
          <w:sz w:val="28"/>
          <w:szCs w:val="28"/>
        </w:rPr>
        <w:t xml:space="preserve"> </w:t>
      </w:r>
    </w:p>
    <w:p w:rsidR="005E5041" w:rsidRPr="00C121ED" w:rsidRDefault="005E5041" w:rsidP="00C121ED">
      <w:pPr>
        <w:pStyle w:val="Kontaktndajetext"/>
        <w:ind w:firstLine="708"/>
        <w:rPr>
          <w:sz w:val="28"/>
          <w:szCs w:val="28"/>
        </w:rPr>
      </w:pPr>
      <w:r w:rsidRPr="00C121ED">
        <w:rPr>
          <w:sz w:val="28"/>
          <w:szCs w:val="28"/>
        </w:rPr>
        <w:t>Kounicova 65</w:t>
      </w:r>
      <w:r>
        <w:rPr>
          <w:sz w:val="28"/>
          <w:szCs w:val="28"/>
        </w:rPr>
        <w:t>, 66</w:t>
      </w:r>
      <w:r w:rsidRPr="00C121ED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10 </w:t>
      </w:r>
      <w:r w:rsidRPr="00C121ED">
        <w:rPr>
          <w:sz w:val="28"/>
          <w:szCs w:val="28"/>
        </w:rPr>
        <w:t xml:space="preserve">Brno </w:t>
      </w:r>
    </w:p>
    <w:p w:rsidR="005E5041" w:rsidRPr="00C121ED" w:rsidRDefault="005E5041" w:rsidP="00C121ED">
      <w:pPr>
        <w:pStyle w:val="Kontaktndajetext"/>
        <w:ind w:firstLine="708"/>
        <w:rPr>
          <w:sz w:val="28"/>
          <w:szCs w:val="28"/>
        </w:rPr>
      </w:pPr>
      <w:r w:rsidRPr="00C121ED">
        <w:rPr>
          <w:sz w:val="28"/>
          <w:szCs w:val="28"/>
        </w:rPr>
        <w:t>Tel: 973 44</w:t>
      </w:r>
      <w:r>
        <w:rPr>
          <w:sz w:val="28"/>
          <w:szCs w:val="28"/>
        </w:rPr>
        <w:t>3</w:t>
      </w:r>
      <w:r w:rsidRPr="00C121ED">
        <w:rPr>
          <w:sz w:val="28"/>
          <w:szCs w:val="28"/>
        </w:rPr>
        <w:t> </w:t>
      </w:r>
      <w:r>
        <w:rPr>
          <w:sz w:val="28"/>
          <w:szCs w:val="28"/>
        </w:rPr>
        <w:t>111</w:t>
      </w:r>
    </w:p>
    <w:p w:rsidR="005E5041" w:rsidRPr="00C664E2" w:rsidRDefault="005E5041" w:rsidP="00C121ED">
      <w:pPr>
        <w:pStyle w:val="Kontaktndajetext"/>
        <w:ind w:firstLine="708"/>
        <w:rPr>
          <w:sz w:val="28"/>
          <w:szCs w:val="28"/>
        </w:rPr>
      </w:pPr>
      <w:r w:rsidRPr="00C121ED">
        <w:rPr>
          <w:sz w:val="28"/>
          <w:szCs w:val="28"/>
        </w:rPr>
        <w:t xml:space="preserve">E – mail: </w:t>
      </w:r>
      <w:hyperlink r:id="rId9" w:history="1">
        <w:r w:rsidRPr="00130718">
          <w:rPr>
            <w:rStyle w:val="Hyperlink"/>
            <w:sz w:val="28"/>
            <w:szCs w:val="28"/>
          </w:rPr>
          <w:t>jakub.picka@unob.cz</w:t>
        </w:r>
      </w:hyperlink>
      <w:r w:rsidRPr="00C664E2">
        <w:rPr>
          <w:sz w:val="28"/>
          <w:szCs w:val="28"/>
        </w:rPr>
        <w:t xml:space="preserve"> </w:t>
      </w:r>
    </w:p>
    <w:p w:rsidR="005E5041" w:rsidRPr="00C664E2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 w:rsidP="001A4902">
      <w:pPr>
        <w:pStyle w:val="Kontaktndajetext"/>
        <w:rPr>
          <w:sz w:val="28"/>
          <w:szCs w:val="28"/>
        </w:rPr>
      </w:pPr>
    </w:p>
    <w:p w:rsidR="005E5041" w:rsidRPr="00C121ED" w:rsidRDefault="005E5041" w:rsidP="00C121ED">
      <w:pPr>
        <w:pStyle w:val="Kontaktndajetext"/>
        <w:ind w:firstLine="708"/>
        <w:rPr>
          <w:sz w:val="28"/>
          <w:szCs w:val="28"/>
        </w:rPr>
      </w:pPr>
    </w:p>
    <w:p w:rsidR="005E5041" w:rsidRDefault="005E5041">
      <w:r>
        <w:rPr>
          <w:noProof/>
        </w:rPr>
        <w:pict>
          <v:shape id="_x0000_s1040" type="#_x0000_t202" style="position:absolute;margin-left:0;margin-top:-18pt;width:378pt;height:36pt;z-index:251659264" filled="f" stroked="f">
            <v:textbox style="mso-next-textbox:#_x0000_s1040">
              <w:txbxContent>
                <w:p w:rsidR="005E5041" w:rsidRPr="001A4902" w:rsidRDefault="005E5041" w:rsidP="00E61E8E">
                  <w:pPr>
                    <w:rPr>
                      <w:sz w:val="28"/>
                      <w:szCs w:val="28"/>
                    </w:rPr>
                  </w:pPr>
                  <w:r w:rsidRPr="001A4902">
                    <w:rPr>
                      <w:b/>
                      <w:bCs/>
                      <w:sz w:val="28"/>
                      <w:szCs w:val="28"/>
                    </w:rPr>
                    <w:t>Příloha:</w:t>
                  </w:r>
                  <w:r w:rsidRPr="001A4902">
                    <w:rPr>
                      <w:sz w:val="28"/>
                      <w:szCs w:val="28"/>
                    </w:rPr>
                    <w:t xml:space="preserve"> </w:t>
                  </w:r>
                </w:p>
                <w:p w:rsidR="005E5041" w:rsidRPr="0090284F" w:rsidRDefault="005E5041" w:rsidP="00E61E8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0284F">
                    <w:rPr>
                      <w:b/>
                      <w:bCs/>
                      <w:sz w:val="28"/>
                      <w:szCs w:val="28"/>
                    </w:rPr>
                    <w:t>1. Formát příspěvku určeného k publikaci ve sborníku</w:t>
                  </w:r>
                </w:p>
                <w:p w:rsidR="005E5041" w:rsidRDefault="005E5041"/>
              </w:txbxContent>
            </v:textbox>
          </v:shape>
        </w:pict>
      </w:r>
    </w:p>
    <w:p w:rsidR="005E5041" w:rsidRDefault="005E5041"/>
    <w:p w:rsidR="005E5041" w:rsidRDefault="005E5041"/>
    <w:p w:rsidR="005E5041" w:rsidRDefault="005E5041">
      <w:r>
        <w:rPr>
          <w:noProof/>
        </w:rPr>
        <w:pict>
          <v:line id="_x0000_s1041" style="position:absolute;z-index:251658240" from="-9pt,-22.8pt" to="639pt,-22.8pt" strokeweight="1.5pt"/>
        </w:pict>
      </w:r>
    </w:p>
    <w:p w:rsidR="005E5041" w:rsidRDefault="005E5041"/>
    <w:p w:rsidR="005E5041" w:rsidRDefault="005E5041"/>
    <w:p w:rsidR="005E5041" w:rsidRDefault="005E5041"/>
    <w:p w:rsidR="005E5041" w:rsidRDefault="005E5041"/>
    <w:p w:rsidR="005E5041" w:rsidRDefault="005E5041">
      <w:pPr>
        <w:sectPr w:rsidR="005E5041" w:rsidSect="004660E3">
          <w:headerReference w:type="default" r:id="rId10"/>
          <w:pgSz w:w="16838" w:h="11906" w:orient="landscape"/>
          <w:pgMar w:top="1418" w:right="1954" w:bottom="1418" w:left="1843" w:header="709" w:footer="709" w:gutter="0"/>
          <w:cols w:num="2" w:space="708" w:equalWidth="0">
            <w:col w:w="6222" w:space="708"/>
            <w:col w:w="6111"/>
          </w:cols>
          <w:docGrid w:linePitch="360"/>
        </w:sectPr>
      </w:pPr>
    </w:p>
    <w:p w:rsidR="005E5041" w:rsidRDefault="005E5041" w:rsidP="00E95A0B">
      <w:pPr>
        <w:pStyle w:val="Nzevpspvku"/>
      </w:pPr>
      <w:r>
        <w:t xml:space="preserve">Název příspěvku v češtině </w:t>
      </w:r>
      <w:r>
        <w:rPr>
          <w:sz w:val="30"/>
          <w:szCs w:val="30"/>
        </w:rPr>
        <w:t>(</w:t>
      </w:r>
      <w:r w:rsidRPr="00CF6F94">
        <w:t>Times New Roman</w:t>
      </w:r>
      <w:r>
        <w:t xml:space="preserve"> 14 bodů, TUČNĚ, VELKÉ PÍSMO, zarovnání na střed)</w:t>
      </w:r>
    </w:p>
    <w:p w:rsidR="005E5041" w:rsidRPr="00E14872" w:rsidRDefault="005E5041" w:rsidP="00E95A0B">
      <w:pPr>
        <w:jc w:val="center"/>
      </w:pPr>
      <w:r>
        <w:t>(1 volný řádek)</w:t>
      </w:r>
    </w:p>
    <w:p w:rsidR="005E5041" w:rsidRPr="00261261" w:rsidRDefault="005E5041" w:rsidP="00E95A0B">
      <w:pPr>
        <w:pStyle w:val="Title1"/>
      </w:pPr>
      <w:r>
        <w:t>Title of paper IN ENGLISH (</w:t>
      </w:r>
      <w:r>
        <w:rPr>
          <w:sz w:val="30"/>
          <w:szCs w:val="30"/>
        </w:rPr>
        <w:t>(</w:t>
      </w:r>
      <w:r w:rsidRPr="00CF6F94">
        <w:t>Times New Roman</w:t>
      </w:r>
      <w:r>
        <w:t xml:space="preserve"> 14 bodů, TUČNĚ, VELKÉ PÍSMO, zarovnání na střed)</w:t>
      </w:r>
    </w:p>
    <w:p w:rsidR="005E5041" w:rsidRDefault="005E5041" w:rsidP="00E95A0B">
      <w:pPr>
        <w:jc w:val="center"/>
      </w:pPr>
      <w:r>
        <w:t>(2 volné řádky)</w:t>
      </w:r>
    </w:p>
    <w:p w:rsidR="005E5041" w:rsidRPr="003D2912" w:rsidRDefault="005E5041" w:rsidP="00E95A0B">
      <w:pPr>
        <w:jc w:val="center"/>
      </w:pPr>
    </w:p>
    <w:p w:rsidR="005E5041" w:rsidRDefault="005E5041" w:rsidP="00E95A0B">
      <w:pPr>
        <w:pStyle w:val="Autoi"/>
      </w:pPr>
      <w:r w:rsidRPr="00415CF9">
        <w:t>Jméno a příjmení</w:t>
      </w:r>
      <w:r>
        <w:t xml:space="preserve"> </w:t>
      </w:r>
      <w:r w:rsidRPr="00415CF9">
        <w:t>autora</w:t>
      </w:r>
      <w:r>
        <w:t xml:space="preserve"> (Times New Roman 14 bodů, tučně, kurzíva)</w:t>
      </w:r>
      <w:r w:rsidRPr="00415CF9">
        <w:t xml:space="preserve"> </w:t>
      </w:r>
    </w:p>
    <w:p w:rsidR="005E5041" w:rsidRDefault="005E5041" w:rsidP="00E95A0B">
      <w:pPr>
        <w:pStyle w:val="Kontakt"/>
      </w:pPr>
      <w:r>
        <w:t>(2 volné řádky)</w:t>
      </w:r>
    </w:p>
    <w:p w:rsidR="005E5041" w:rsidRDefault="005E5041" w:rsidP="00E95A0B">
      <w:pPr>
        <w:pStyle w:val="Text"/>
      </w:pPr>
    </w:p>
    <w:p w:rsidR="005E5041" w:rsidRDefault="005E5041" w:rsidP="00E95A0B">
      <w:pPr>
        <w:pStyle w:val="Abstrakt"/>
        <w:spacing w:before="0"/>
      </w:pPr>
      <w:r>
        <w:t>Abstrakt (</w:t>
      </w:r>
      <w:r w:rsidRPr="00DD09E8">
        <w:rPr>
          <w:lang w:val="en-US"/>
        </w:rPr>
        <w:t>Times New</w:t>
      </w:r>
      <w:r>
        <w:t xml:space="preserve"> Roman 12 bodů, tučně)</w:t>
      </w:r>
    </w:p>
    <w:p w:rsidR="005E5041" w:rsidRDefault="005E5041" w:rsidP="00E95A0B">
      <w:pPr>
        <w:pStyle w:val="Abstrakt-text"/>
        <w:spacing w:before="0"/>
      </w:pPr>
      <w:r>
        <w:t>Text abstraktu v češtině. Abstrakt v rozsahu max. 10 řádek (</w:t>
      </w:r>
      <w:r w:rsidRPr="00D735F8">
        <w:t>Times New</w:t>
      </w:r>
      <w:r>
        <w:t xml:space="preserve"> Roman 12 bodů, zarovnání do bloku). </w:t>
      </w:r>
    </w:p>
    <w:p w:rsidR="005E5041" w:rsidRPr="00E14872" w:rsidRDefault="005E5041" w:rsidP="00E95A0B">
      <w:pPr>
        <w:pStyle w:val="Text"/>
        <w:jc w:val="center"/>
      </w:pPr>
      <w:r>
        <w:t>(1volný řádek)</w:t>
      </w:r>
    </w:p>
    <w:p w:rsidR="005E5041" w:rsidRPr="0054119E" w:rsidRDefault="005E5041" w:rsidP="00E95A0B">
      <w:pPr>
        <w:pStyle w:val="Klovslova"/>
        <w:spacing w:before="0"/>
        <w:rPr>
          <w:rStyle w:val="Abstrakt-textChar"/>
          <w:sz w:val="24"/>
          <w:szCs w:val="24"/>
        </w:rPr>
      </w:pPr>
      <w:r w:rsidRPr="0054119E">
        <w:rPr>
          <w:b/>
          <w:bCs/>
        </w:rPr>
        <w:t>Klíčová slova:</w:t>
      </w:r>
      <w:r>
        <w:rPr>
          <w:b/>
          <w:bCs/>
        </w:rPr>
        <w:t xml:space="preserve"> (</w:t>
      </w:r>
      <w:r w:rsidRPr="00D735F8">
        <w:rPr>
          <w:b/>
          <w:bCs/>
        </w:rPr>
        <w:t xml:space="preserve">Times New </w:t>
      </w:r>
      <w:r>
        <w:rPr>
          <w:b/>
          <w:bCs/>
        </w:rPr>
        <w:t xml:space="preserve">Roman 12 bodů, tučně, kurzíva) </w:t>
      </w:r>
      <w:r w:rsidRPr="0054119E">
        <w:t xml:space="preserve"> slovo, slovo, slovo</w:t>
      </w:r>
    </w:p>
    <w:p w:rsidR="005E5041" w:rsidRPr="00DD09E8" w:rsidRDefault="005E5041" w:rsidP="00E95A0B">
      <w:pPr>
        <w:pStyle w:val="Abstract"/>
        <w:jc w:val="center"/>
        <w:rPr>
          <w:b w:val="0"/>
          <w:bCs w:val="0"/>
          <w:lang w:val="cs-CZ"/>
        </w:rPr>
      </w:pPr>
      <w:r w:rsidRPr="00DD09E8">
        <w:rPr>
          <w:b w:val="0"/>
          <w:bCs w:val="0"/>
          <w:lang w:val="cs-CZ"/>
        </w:rPr>
        <w:t>(1volný řádek)</w:t>
      </w:r>
    </w:p>
    <w:p w:rsidR="005E5041" w:rsidRPr="00DD09E8" w:rsidRDefault="005E5041" w:rsidP="00E95A0B">
      <w:pPr>
        <w:pStyle w:val="Abstract"/>
        <w:rPr>
          <w:lang w:val="cs-CZ"/>
        </w:rPr>
      </w:pPr>
      <w:r w:rsidRPr="00EC7E0B">
        <w:t>Abstract</w:t>
      </w:r>
      <w:r>
        <w:t xml:space="preserve"> (Times New Roman 12 </w:t>
      </w:r>
      <w:r w:rsidRPr="00DD09E8">
        <w:rPr>
          <w:lang w:val="cs-CZ"/>
        </w:rPr>
        <w:t>bodů, tučně)</w:t>
      </w:r>
    </w:p>
    <w:p w:rsidR="005E5041" w:rsidRPr="006B5814" w:rsidRDefault="005E5041" w:rsidP="00E95A0B">
      <w:pPr>
        <w:pStyle w:val="Abstract-text"/>
        <w:spacing w:before="0"/>
      </w:pPr>
      <w:r w:rsidRPr="00DD09E8">
        <w:t>Abstract in English</w:t>
      </w:r>
      <w:r>
        <w:t>.</w:t>
      </w:r>
      <w:r w:rsidRPr="006B5814">
        <w:t xml:space="preserve"> </w:t>
      </w:r>
      <w:r>
        <w:t>The abstract should be no longer than 10 lines (</w:t>
      </w:r>
      <w:r w:rsidRPr="00CF6F94">
        <w:t>format - normal, Times New Roman</w:t>
      </w:r>
      <w:r>
        <w:t xml:space="preserve"> 12</w:t>
      </w:r>
      <w:r w:rsidRPr="00CF6F94">
        <w:t>, alignment to blocks</w:t>
      </w:r>
      <w:r>
        <w:t>).</w:t>
      </w:r>
    </w:p>
    <w:p w:rsidR="005E5041" w:rsidRPr="00DD09E8" w:rsidRDefault="005E5041" w:rsidP="00E95A0B">
      <w:pPr>
        <w:pStyle w:val="KeyWords"/>
        <w:spacing w:before="0"/>
        <w:jc w:val="center"/>
        <w:rPr>
          <w:i w:val="0"/>
          <w:iCs w:val="0"/>
          <w:lang w:val="cs-CZ"/>
        </w:rPr>
      </w:pPr>
      <w:r w:rsidRPr="00DD09E8">
        <w:rPr>
          <w:i w:val="0"/>
          <w:iCs w:val="0"/>
          <w:lang w:val="cs-CZ"/>
        </w:rPr>
        <w:t>(1volný řádek)</w:t>
      </w:r>
    </w:p>
    <w:p w:rsidR="005E5041" w:rsidRPr="0054119E" w:rsidRDefault="005E5041" w:rsidP="00E95A0B">
      <w:pPr>
        <w:pStyle w:val="KeyWords"/>
        <w:spacing w:before="0"/>
      </w:pPr>
      <w:r w:rsidRPr="0054119E">
        <w:rPr>
          <w:b/>
          <w:bCs/>
        </w:rPr>
        <w:t>Key words:</w:t>
      </w:r>
      <w:r w:rsidRPr="0054119E">
        <w:t xml:space="preserve"> </w:t>
      </w:r>
      <w:r>
        <w:rPr>
          <w:b/>
          <w:bCs/>
        </w:rPr>
        <w:t xml:space="preserve">(Times New Roman </w:t>
      </w:r>
      <w:r w:rsidRPr="00DD09E8">
        <w:rPr>
          <w:b/>
          <w:bCs/>
          <w:lang w:val="cs-CZ"/>
        </w:rPr>
        <w:t>12 bodů, tučně, kurzíva)</w:t>
      </w:r>
      <w:r>
        <w:rPr>
          <w:b/>
          <w:bCs/>
        </w:rPr>
        <w:t xml:space="preserve"> </w:t>
      </w:r>
      <w:r w:rsidRPr="0054119E">
        <w:t>word, word, word</w:t>
      </w:r>
    </w:p>
    <w:p w:rsidR="005E5041" w:rsidRPr="00DD09E8" w:rsidRDefault="005E5041" w:rsidP="00E95A0B">
      <w:pPr>
        <w:jc w:val="center"/>
      </w:pPr>
      <w:r w:rsidRPr="00DD09E8">
        <w:t>(</w:t>
      </w:r>
      <w:r>
        <w:t>2</w:t>
      </w:r>
      <w:r w:rsidRPr="00DD09E8">
        <w:t xml:space="preserve"> volné řádky)</w:t>
      </w:r>
    </w:p>
    <w:p w:rsidR="005E5041" w:rsidRDefault="005E5041" w:rsidP="00E95A0B">
      <w:pPr>
        <w:rPr>
          <w:lang w:val="en-US"/>
        </w:rPr>
      </w:pPr>
    </w:p>
    <w:p w:rsidR="005E5041" w:rsidRDefault="005E5041" w:rsidP="00E95A0B">
      <w:pPr>
        <w:pStyle w:val="Nadpiskapitoly"/>
        <w:spacing w:before="0"/>
        <w:ind w:left="0" w:firstLine="0"/>
      </w:pPr>
      <w:r w:rsidRPr="00090AAA">
        <w:t>N</w:t>
      </w:r>
      <w:r>
        <w:t>adpis</w:t>
      </w:r>
      <w:r w:rsidRPr="00090AAA">
        <w:t xml:space="preserve"> kapitoly</w:t>
      </w:r>
      <w:r>
        <w:t xml:space="preserve"> (Times New roman 14 bodů, tučně, velké písmo, označit jako nadpis)</w:t>
      </w:r>
    </w:p>
    <w:p w:rsidR="005E5041" w:rsidRPr="00DD09E8" w:rsidRDefault="005E5041" w:rsidP="00E95A0B">
      <w:pPr>
        <w:pStyle w:val="KeyWords"/>
        <w:spacing w:before="0"/>
        <w:jc w:val="center"/>
        <w:rPr>
          <w:i w:val="0"/>
          <w:iCs w:val="0"/>
          <w:lang w:val="cs-CZ"/>
        </w:rPr>
      </w:pPr>
      <w:r w:rsidRPr="00DD09E8">
        <w:rPr>
          <w:i w:val="0"/>
          <w:iCs w:val="0"/>
          <w:lang w:val="cs-CZ"/>
        </w:rPr>
        <w:t>(1volný řádek)</w:t>
      </w:r>
    </w:p>
    <w:p w:rsidR="005E5041" w:rsidRDefault="005E5041" w:rsidP="00E95A0B">
      <w:pPr>
        <w:pStyle w:val="Text"/>
        <w:spacing w:before="0"/>
      </w:pPr>
      <w:r>
        <w:t>Vlastní text příspěvku (Times New Roman 12, zarovnání do bloku).</w:t>
      </w:r>
    </w:p>
    <w:p w:rsidR="005E5041" w:rsidRDefault="005E5041" w:rsidP="00E95A0B">
      <w:pPr>
        <w:pStyle w:val="Text"/>
        <w:spacing w:before="0"/>
      </w:pPr>
    </w:p>
    <w:p w:rsidR="005E5041" w:rsidRDefault="005E5041" w:rsidP="00E95A0B">
      <w:pPr>
        <w:pStyle w:val="Text"/>
        <w:spacing w:before="0"/>
      </w:pPr>
      <w:r>
        <w:t>Maximální délka příspěvku, tedy délka obsahující veškeré obrázky, tabulky i seznam literatury, je maximálně 10 stran.</w:t>
      </w:r>
    </w:p>
    <w:p w:rsidR="005E5041" w:rsidRDefault="005E5041" w:rsidP="00E95A0B">
      <w:pPr>
        <w:pStyle w:val="Text"/>
        <w:spacing w:before="0"/>
      </w:pPr>
    </w:p>
    <w:p w:rsidR="005E5041" w:rsidRDefault="005E5041" w:rsidP="00E95A0B">
      <w:pPr>
        <w:pStyle w:val="Text"/>
        <w:spacing w:before="0"/>
      </w:pPr>
      <w:r>
        <w:t>První i všechny další odstavce jsou bez odskoku tabulátoru. Mezi odstavci je vynecháván jeden volný řádek. Zároveň prosíme o zachování všech okrajů stránky na 2,5 cm.</w:t>
      </w:r>
    </w:p>
    <w:p w:rsidR="005E5041" w:rsidRPr="00DD09E8" w:rsidRDefault="005E5041" w:rsidP="00E95A0B">
      <w:pPr>
        <w:pStyle w:val="KeyWords"/>
        <w:spacing w:before="0"/>
        <w:jc w:val="center"/>
        <w:rPr>
          <w:i w:val="0"/>
          <w:iCs w:val="0"/>
          <w:lang w:val="cs-CZ"/>
        </w:rPr>
      </w:pPr>
      <w:r w:rsidRPr="00DD09E8">
        <w:rPr>
          <w:i w:val="0"/>
          <w:iCs w:val="0"/>
          <w:lang w:val="cs-CZ"/>
        </w:rPr>
        <w:t>(1volný řádek)</w:t>
      </w:r>
    </w:p>
    <w:p w:rsidR="005E5041" w:rsidRDefault="005E5041" w:rsidP="00E95A0B">
      <w:pPr>
        <w:pStyle w:val="Nadpispodkapitoly"/>
        <w:numPr>
          <w:ilvl w:val="1"/>
          <w:numId w:val="3"/>
        </w:numPr>
        <w:spacing w:before="0"/>
        <w:ind w:left="0" w:firstLine="0"/>
      </w:pPr>
      <w:r w:rsidRPr="00090AAA">
        <w:t xml:space="preserve">Nadpis podkapitoly </w:t>
      </w:r>
      <w:r>
        <w:t xml:space="preserve"> (Times New Roman 12 bodů, tučně, označit jako nadpis 2. úrovně)</w:t>
      </w:r>
    </w:p>
    <w:p w:rsidR="005E5041" w:rsidRDefault="005E5041" w:rsidP="00E95A0B">
      <w:pPr>
        <w:pStyle w:val="KeyWords"/>
        <w:spacing w:before="0"/>
        <w:jc w:val="center"/>
        <w:rPr>
          <w:i w:val="0"/>
          <w:iCs w:val="0"/>
          <w:lang w:val="cs-CZ"/>
        </w:rPr>
      </w:pPr>
      <w:r w:rsidRPr="00DD09E8">
        <w:rPr>
          <w:i w:val="0"/>
          <w:iCs w:val="0"/>
          <w:lang w:val="cs-CZ"/>
        </w:rPr>
        <w:t>(1volný řádek)</w:t>
      </w:r>
    </w:p>
    <w:p w:rsidR="005E5041" w:rsidRDefault="005E5041" w:rsidP="00E95A0B">
      <w:r>
        <w:t xml:space="preserve">Obrázky a tabulky číslujte Obr. 1, Obr. 2, Tab. 1, Tab. 2, nikoliv Obr. 1.1, Tab. 1.2 apod. </w:t>
      </w:r>
    </w:p>
    <w:p w:rsidR="005E5041" w:rsidRDefault="005E5041" w:rsidP="00E95A0B"/>
    <w:p w:rsidR="005E5041" w:rsidRDefault="005E5041" w:rsidP="00E95A0B">
      <w:r>
        <w:t>Popis obrázku nebo tabulky prosím uvádějte ve formátu: písmo Times New Roman, 12 bodů, kurzíva. Celou informaci zarovnejte na střed.</w:t>
      </w:r>
    </w:p>
    <w:p w:rsidR="005E5041" w:rsidRDefault="005E5041" w:rsidP="00E95A0B"/>
    <w:p w:rsidR="005E5041" w:rsidRDefault="005E5041" w:rsidP="00E95A0B">
      <w:pPr>
        <w:pStyle w:val="Popis"/>
        <w:jc w:val="center"/>
      </w:pPr>
      <w:r>
        <w:rPr>
          <w:i w:val="0"/>
          <w:iCs w:val="0"/>
        </w:rPr>
        <w:t>Obr. 1</w:t>
      </w:r>
      <w:r>
        <w:t xml:space="preserve"> Charakteristika</w:t>
      </w:r>
    </w:p>
    <w:p w:rsidR="005E5041" w:rsidRDefault="005E5041" w:rsidP="00E95A0B">
      <w:pPr>
        <w:rPr>
          <w:i/>
          <w:iCs/>
        </w:rPr>
      </w:pPr>
      <w:r>
        <w:rPr>
          <w:i/>
          <w:iCs/>
        </w:rPr>
        <w:tab/>
      </w:r>
    </w:p>
    <w:p w:rsidR="005E5041" w:rsidRDefault="005E5041" w:rsidP="00E95A0B">
      <w:pPr>
        <w:pStyle w:val="Popis"/>
        <w:jc w:val="center"/>
      </w:pPr>
      <w:r>
        <w:rPr>
          <w:i w:val="0"/>
          <w:iCs w:val="0"/>
        </w:rPr>
        <w:t>Tab. 1</w:t>
      </w:r>
    </w:p>
    <w:p w:rsidR="005E5041" w:rsidRDefault="005E5041" w:rsidP="00E95A0B">
      <w:pPr>
        <w:pStyle w:val="KeyWords"/>
        <w:spacing w:before="0"/>
        <w:jc w:val="center"/>
        <w:rPr>
          <w:i w:val="0"/>
          <w:iCs w:val="0"/>
          <w:lang w:val="cs-CZ"/>
        </w:rPr>
      </w:pPr>
      <w:r w:rsidRPr="00DD09E8">
        <w:rPr>
          <w:i w:val="0"/>
          <w:iCs w:val="0"/>
          <w:lang w:val="cs-CZ"/>
        </w:rPr>
        <w:t>(1volný řádek)</w:t>
      </w:r>
    </w:p>
    <w:p w:rsidR="005E5041" w:rsidRDefault="005E5041" w:rsidP="00E95A0B">
      <w:pPr>
        <w:pStyle w:val="Literatura"/>
        <w:spacing w:before="0"/>
      </w:pPr>
      <w:r>
        <w:t>Použitá literatura</w:t>
      </w:r>
      <w:r w:rsidRPr="006C4434">
        <w:t xml:space="preserve"> </w:t>
      </w:r>
      <w:r>
        <w:t>(Times New Roman 12 bodů, tučně, zarovnání vlevo)</w:t>
      </w:r>
    </w:p>
    <w:p w:rsidR="005E5041" w:rsidRDefault="005E5041" w:rsidP="00E95A0B">
      <w:pPr>
        <w:pStyle w:val="KeyWords"/>
        <w:spacing w:before="0"/>
        <w:jc w:val="center"/>
        <w:rPr>
          <w:i w:val="0"/>
          <w:iCs w:val="0"/>
          <w:lang w:val="cs-CZ"/>
        </w:rPr>
      </w:pPr>
      <w:r w:rsidRPr="00DD09E8">
        <w:rPr>
          <w:i w:val="0"/>
          <w:iCs w:val="0"/>
          <w:lang w:val="cs-CZ"/>
        </w:rPr>
        <w:t>(1volný řádek)</w:t>
      </w:r>
    </w:p>
    <w:p w:rsidR="005E5041" w:rsidRDefault="005E5041" w:rsidP="00E95A0B">
      <w:r w:rsidRPr="006C4434">
        <w:t>(podle normy ČSN ISO 690)</w:t>
      </w:r>
    </w:p>
    <w:p w:rsidR="005E5041" w:rsidRDefault="005E5041" w:rsidP="00A1179F">
      <w:pPr>
        <w:pStyle w:val="Seznamliteratury"/>
        <w:tabs>
          <w:tab w:val="clear" w:pos="851"/>
        </w:tabs>
        <w:ind w:left="540" w:hanging="540"/>
        <w:jc w:val="both"/>
      </w:pPr>
      <w:r w:rsidRPr="00EC2CE4">
        <w:t xml:space="preserve">PAVELKOVÁ, D., KNÁPKOVÁ, A. </w:t>
      </w:r>
      <w:r w:rsidRPr="00EC2CE4">
        <w:rPr>
          <w:i/>
          <w:iCs/>
        </w:rPr>
        <w:t>Výkonnost podniku z pohledu finančního manažera</w:t>
      </w:r>
      <w:r>
        <w:t xml:space="preserve">. </w:t>
      </w:r>
      <w:r w:rsidRPr="00EC2CE4">
        <w:t>1. vydání. Praha: Linde nakladatelství, s.r.o., 2005. 302 s. ISBN 80-86131-63-7.</w:t>
      </w:r>
    </w:p>
    <w:p w:rsidR="005E5041" w:rsidRPr="00C50E94" w:rsidRDefault="005E5041" w:rsidP="00A1179F">
      <w:pPr>
        <w:pStyle w:val="Seznamliteratury"/>
        <w:tabs>
          <w:tab w:val="clear" w:pos="851"/>
        </w:tabs>
        <w:ind w:left="540"/>
        <w:jc w:val="both"/>
      </w:pPr>
      <w:r w:rsidRPr="00C50E94">
        <w:t xml:space="preserve">EUCKEN, W. </w:t>
      </w:r>
      <w:r w:rsidRPr="00C50E94">
        <w:rPr>
          <w:i/>
          <w:iCs/>
        </w:rPr>
        <w:t>Zásady hospodářského řádu.</w:t>
      </w:r>
      <w:r w:rsidRPr="00C50E94">
        <w:t xml:space="preserve"> 6. vyd</w:t>
      </w:r>
      <w:r>
        <w:t>ání</w:t>
      </w:r>
      <w:r w:rsidRPr="00C50E94">
        <w:t>. Praha : Liberální institut, 2004. 500 s.  ISBN 80-86389-32-4.</w:t>
      </w:r>
    </w:p>
    <w:p w:rsidR="005E5041" w:rsidRPr="00D16C3F" w:rsidRDefault="005E5041" w:rsidP="00A1179F">
      <w:pPr>
        <w:pStyle w:val="Seznamliteratury"/>
        <w:tabs>
          <w:tab w:val="clear" w:pos="851"/>
        </w:tabs>
        <w:ind w:left="540"/>
        <w:jc w:val="both"/>
      </w:pPr>
      <w:r w:rsidRPr="00C50E94">
        <w:t xml:space="preserve">FROULÍK, R. </w:t>
      </w:r>
      <w:r w:rsidRPr="00C50E94">
        <w:rPr>
          <w:i/>
          <w:iCs/>
        </w:rPr>
        <w:t>Nová ekonomika a globální informační společnost.</w:t>
      </w:r>
      <w:r w:rsidRPr="00C50E94">
        <w:t xml:space="preserve"> 2005. [cit. 2007-02-26]. Dostupné na WWW: </w:t>
      </w:r>
      <w:r w:rsidRPr="00D16C3F">
        <w:t>&lt;</w:t>
      </w:r>
      <w:hyperlink r:id="rId11" w:history="1">
        <w:r w:rsidRPr="00D16C3F">
          <w:rPr>
            <w:rStyle w:val="Hyperlink"/>
          </w:rPr>
          <w:t>http://interval.cz/clanky/nova-ekonomika-a-globalni-informacni-</w:t>
        </w:r>
      </w:hyperlink>
      <w:r w:rsidRPr="00D16C3F">
        <w:t>spolecnost&gt;.</w:t>
      </w:r>
    </w:p>
    <w:p w:rsidR="005E5041" w:rsidRPr="00EC2CE4" w:rsidRDefault="005E5041" w:rsidP="00E95A0B">
      <w:pPr>
        <w:pStyle w:val="Seznamliteratury"/>
        <w:numPr>
          <w:ilvl w:val="0"/>
          <w:numId w:val="0"/>
        </w:numPr>
      </w:pPr>
    </w:p>
    <w:p w:rsidR="005E5041" w:rsidRPr="00DD09E8" w:rsidRDefault="005E5041" w:rsidP="00E95A0B">
      <w:pPr>
        <w:pStyle w:val="KeyWords"/>
        <w:spacing w:before="0"/>
        <w:jc w:val="center"/>
        <w:rPr>
          <w:i w:val="0"/>
          <w:iCs w:val="0"/>
          <w:lang w:val="cs-CZ"/>
        </w:rPr>
      </w:pPr>
      <w:r w:rsidRPr="00DD09E8">
        <w:rPr>
          <w:i w:val="0"/>
          <w:iCs w:val="0"/>
          <w:lang w:val="cs-CZ"/>
        </w:rPr>
        <w:t>(</w:t>
      </w:r>
      <w:r>
        <w:rPr>
          <w:i w:val="0"/>
          <w:iCs w:val="0"/>
          <w:lang w:val="cs-CZ"/>
        </w:rPr>
        <w:t xml:space="preserve">2 </w:t>
      </w:r>
      <w:r w:rsidRPr="00DD09E8">
        <w:rPr>
          <w:i w:val="0"/>
          <w:iCs w:val="0"/>
          <w:lang w:val="cs-CZ"/>
        </w:rPr>
        <w:t>voln</w:t>
      </w:r>
      <w:r>
        <w:rPr>
          <w:i w:val="0"/>
          <w:iCs w:val="0"/>
          <w:lang w:val="cs-CZ"/>
        </w:rPr>
        <w:t>é</w:t>
      </w:r>
      <w:r w:rsidRPr="00DD09E8">
        <w:rPr>
          <w:i w:val="0"/>
          <w:iCs w:val="0"/>
          <w:lang w:val="cs-CZ"/>
        </w:rPr>
        <w:t xml:space="preserve"> řádk</w:t>
      </w:r>
      <w:r>
        <w:rPr>
          <w:i w:val="0"/>
          <w:iCs w:val="0"/>
          <w:lang w:val="cs-CZ"/>
        </w:rPr>
        <w:t>y</w:t>
      </w:r>
      <w:r w:rsidRPr="00DD09E8">
        <w:rPr>
          <w:i w:val="0"/>
          <w:iCs w:val="0"/>
          <w:lang w:val="cs-CZ"/>
        </w:rPr>
        <w:t>)</w:t>
      </w:r>
    </w:p>
    <w:p w:rsidR="005E5041" w:rsidRDefault="005E5041"/>
    <w:p w:rsidR="005E5041" w:rsidRDefault="005E5041"/>
    <w:p w:rsidR="005E5041" w:rsidRPr="0090284F" w:rsidRDefault="005E5041">
      <w:pPr>
        <w:rPr>
          <w:b/>
          <w:bCs/>
          <w:sz w:val="28"/>
          <w:szCs w:val="28"/>
          <w:u w:val="single"/>
        </w:rPr>
      </w:pPr>
      <w:r w:rsidRPr="0090284F">
        <w:rPr>
          <w:b/>
          <w:bCs/>
          <w:sz w:val="28"/>
          <w:szCs w:val="28"/>
          <w:u w:val="single"/>
        </w:rPr>
        <w:t>2. Formát příspěvku určeného k prezentaci na konferenci</w:t>
      </w:r>
    </w:p>
    <w:p w:rsidR="005E5041" w:rsidRDefault="005E5041">
      <w:r>
        <w:rPr>
          <w:sz w:val="28"/>
          <w:szCs w:val="28"/>
        </w:rPr>
        <w:t>PowerPoint prezentace maximálně 20 snímků</w:t>
      </w:r>
    </w:p>
    <w:p w:rsidR="005E5041" w:rsidRDefault="005E5041" w:rsidP="00693A32">
      <w:pPr>
        <w:jc w:val="center"/>
      </w:pPr>
    </w:p>
    <w:p w:rsidR="005E5041" w:rsidRDefault="005E5041" w:rsidP="00693A32">
      <w:pPr>
        <w:jc w:val="center"/>
        <w:rPr>
          <w:b/>
          <w:bCs/>
          <w:u w:val="single"/>
        </w:rPr>
      </w:pPr>
    </w:p>
    <w:p w:rsidR="005E5041" w:rsidRDefault="005E5041" w:rsidP="00693A32">
      <w:pPr>
        <w:jc w:val="center"/>
        <w:rPr>
          <w:b/>
          <w:bCs/>
          <w:u w:val="single"/>
        </w:rPr>
      </w:pPr>
    </w:p>
    <w:p w:rsidR="005E5041" w:rsidRPr="00693A32" w:rsidRDefault="005E5041" w:rsidP="00693A32">
      <w:pPr>
        <w:jc w:val="center"/>
        <w:rPr>
          <w:b/>
          <w:bCs/>
          <w:u w:val="single"/>
        </w:rPr>
      </w:pPr>
      <w:r w:rsidRPr="00693A32">
        <w:rPr>
          <w:b/>
          <w:bCs/>
          <w:u w:val="single"/>
        </w:rPr>
        <w:t>Kontaktní osoba</w:t>
      </w:r>
      <w:r>
        <w:rPr>
          <w:b/>
          <w:bCs/>
          <w:u w:val="single"/>
        </w:rPr>
        <w:t xml:space="preserve"> pro přijímání příspěvků</w:t>
      </w:r>
    </w:p>
    <w:p w:rsidR="005E5041" w:rsidRPr="00693A32" w:rsidRDefault="005E5041" w:rsidP="00693A32">
      <w:pPr>
        <w:pStyle w:val="Kontaktndajetext"/>
      </w:pPr>
      <w:r w:rsidRPr="00693A32">
        <w:tab/>
      </w:r>
    </w:p>
    <w:p w:rsidR="005E5041" w:rsidRPr="00C664E2" w:rsidRDefault="005E5041" w:rsidP="00C664E2">
      <w:pPr>
        <w:pStyle w:val="Kontaktndajetext"/>
        <w:ind w:firstLine="708"/>
      </w:pPr>
      <w:r w:rsidRPr="00C664E2">
        <w:t>npor. Ing. Jakub Picka</w:t>
      </w:r>
    </w:p>
    <w:p w:rsidR="005E5041" w:rsidRPr="00C664E2" w:rsidRDefault="005E5041" w:rsidP="00693A32">
      <w:pPr>
        <w:pStyle w:val="Kontaktndajetext"/>
        <w:ind w:firstLine="708"/>
      </w:pPr>
      <w:r w:rsidRPr="00C664E2">
        <w:t>Univerzita obrany</w:t>
      </w:r>
    </w:p>
    <w:p w:rsidR="005E5041" w:rsidRPr="00C664E2" w:rsidRDefault="005E5041" w:rsidP="00693A32">
      <w:pPr>
        <w:pStyle w:val="Kontaktndajetext"/>
        <w:ind w:firstLine="708"/>
      </w:pPr>
      <w:r w:rsidRPr="00C664E2">
        <w:t xml:space="preserve">Fakulta ekonomiky a managementu </w:t>
      </w:r>
    </w:p>
    <w:p w:rsidR="005E5041" w:rsidRPr="00C664E2" w:rsidRDefault="005E5041" w:rsidP="00693A32">
      <w:pPr>
        <w:pStyle w:val="Kontaktndajetext"/>
        <w:ind w:firstLine="708"/>
      </w:pPr>
      <w:r w:rsidRPr="00C664E2">
        <w:t xml:space="preserve">Kounicova 65, 662 10 Brno </w:t>
      </w:r>
    </w:p>
    <w:p w:rsidR="005E5041" w:rsidRPr="00C664E2" w:rsidRDefault="005E5041" w:rsidP="00693A32">
      <w:pPr>
        <w:pStyle w:val="Kontaktndajetext"/>
        <w:ind w:firstLine="708"/>
      </w:pPr>
      <w:r w:rsidRPr="00C664E2">
        <w:t>Tel: 973 443 111</w:t>
      </w:r>
    </w:p>
    <w:p w:rsidR="005E5041" w:rsidRPr="00C664E2" w:rsidRDefault="005E5041" w:rsidP="00693A32">
      <w:pPr>
        <w:pStyle w:val="Kontaktndajetext"/>
        <w:ind w:firstLine="708"/>
      </w:pPr>
      <w:r w:rsidRPr="00C664E2">
        <w:t xml:space="preserve">E – mail: </w:t>
      </w:r>
      <w:hyperlink r:id="rId12" w:history="1">
        <w:r w:rsidRPr="00C664E2">
          <w:rPr>
            <w:rStyle w:val="Hyperlink"/>
          </w:rPr>
          <w:t>jakub.picka@unob.cz</w:t>
        </w:r>
      </w:hyperlink>
      <w:r w:rsidRPr="00C664E2">
        <w:tab/>
        <w:t xml:space="preserve">   </w:t>
      </w:r>
    </w:p>
    <w:p w:rsidR="005E5041" w:rsidRPr="00C664E2" w:rsidRDefault="005E5041" w:rsidP="00693A32">
      <w:pPr>
        <w:pStyle w:val="Kontaktndajetext"/>
        <w:ind w:firstLine="708"/>
      </w:pPr>
    </w:p>
    <w:p w:rsidR="005E5041" w:rsidRDefault="005E5041"/>
    <w:sectPr w:rsidR="005E5041" w:rsidSect="00075004">
      <w:type w:val="continuous"/>
      <w:pgSz w:w="16838" w:h="11906" w:orient="landscape"/>
      <w:pgMar w:top="1418" w:right="1418" w:bottom="1418" w:left="1418" w:header="709" w:footer="709" w:gutter="0"/>
      <w:cols w:num="2" w:space="708" w:equalWidth="0">
        <w:col w:w="6647" w:space="708"/>
        <w:col w:w="6647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041" w:rsidRDefault="005E5041">
      <w:r>
        <w:separator/>
      </w:r>
    </w:p>
  </w:endnote>
  <w:endnote w:type="continuationSeparator" w:id="0">
    <w:p w:rsidR="005E5041" w:rsidRDefault="005E50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041" w:rsidRDefault="005E5041">
      <w:r>
        <w:separator/>
      </w:r>
    </w:p>
  </w:footnote>
  <w:footnote w:type="continuationSeparator" w:id="0">
    <w:p w:rsidR="005E5041" w:rsidRDefault="005E50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41" w:rsidRDefault="005E5041" w:rsidP="002F6593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9" o:spid="_x0000_i1026" type="#_x0000_t75" alt="Znak UO" style="width:62.25pt;height:76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74D"/>
    <w:multiLevelType w:val="hybridMultilevel"/>
    <w:tmpl w:val="DDD4A4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DA804BC"/>
    <w:multiLevelType w:val="hybridMultilevel"/>
    <w:tmpl w:val="665EB3E6"/>
    <w:lvl w:ilvl="0" w:tplc="B60C7C6A">
      <w:start w:val="1"/>
      <w:numFmt w:val="decimal"/>
      <w:pStyle w:val="Seznamliteratury"/>
      <w:lvlText w:val="%1.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39E4D47"/>
    <w:multiLevelType w:val="hybridMultilevel"/>
    <w:tmpl w:val="DC80C922"/>
    <w:lvl w:ilvl="0" w:tplc="5BE28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D574042"/>
    <w:multiLevelType w:val="hybridMultilevel"/>
    <w:tmpl w:val="E21CD83A"/>
    <w:lvl w:ilvl="0" w:tplc="5BE28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330119A"/>
    <w:multiLevelType w:val="multilevel"/>
    <w:tmpl w:val="989E63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5CDA671B"/>
    <w:multiLevelType w:val="multilevel"/>
    <w:tmpl w:val="F4F60D54"/>
    <w:lvl w:ilvl="0">
      <w:start w:val="1"/>
      <w:numFmt w:val="decimal"/>
      <w:pStyle w:val="Nadpiskapitoly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dpispodkapitoly"/>
      <w:lvlText w:val="%1.%2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07D2"/>
    <w:rsid w:val="0000786C"/>
    <w:rsid w:val="00045C90"/>
    <w:rsid w:val="000637A1"/>
    <w:rsid w:val="00066367"/>
    <w:rsid w:val="0007040A"/>
    <w:rsid w:val="0007174D"/>
    <w:rsid w:val="00075004"/>
    <w:rsid w:val="00090AAA"/>
    <w:rsid w:val="000A5730"/>
    <w:rsid w:val="000F3496"/>
    <w:rsid w:val="00130718"/>
    <w:rsid w:val="00152923"/>
    <w:rsid w:val="001733DF"/>
    <w:rsid w:val="00181031"/>
    <w:rsid w:val="00186E9E"/>
    <w:rsid w:val="00193AB4"/>
    <w:rsid w:val="001A4902"/>
    <w:rsid w:val="001A7D3A"/>
    <w:rsid w:val="001D5546"/>
    <w:rsid w:val="001F2BD3"/>
    <w:rsid w:val="00216608"/>
    <w:rsid w:val="002301CB"/>
    <w:rsid w:val="00233120"/>
    <w:rsid w:val="00234088"/>
    <w:rsid w:val="002556DD"/>
    <w:rsid w:val="00261261"/>
    <w:rsid w:val="002A6F56"/>
    <w:rsid w:val="002B0832"/>
    <w:rsid w:val="002D7C88"/>
    <w:rsid w:val="002F6593"/>
    <w:rsid w:val="0033606A"/>
    <w:rsid w:val="003528C1"/>
    <w:rsid w:val="00360573"/>
    <w:rsid w:val="003760E5"/>
    <w:rsid w:val="00383933"/>
    <w:rsid w:val="003A3987"/>
    <w:rsid w:val="003B7C68"/>
    <w:rsid w:val="003D2912"/>
    <w:rsid w:val="003F7929"/>
    <w:rsid w:val="0041139F"/>
    <w:rsid w:val="00415CF9"/>
    <w:rsid w:val="00443BF8"/>
    <w:rsid w:val="00445585"/>
    <w:rsid w:val="004641E3"/>
    <w:rsid w:val="004660E3"/>
    <w:rsid w:val="0048343A"/>
    <w:rsid w:val="004B6B10"/>
    <w:rsid w:val="004B6B61"/>
    <w:rsid w:val="004D07B4"/>
    <w:rsid w:val="004D3A92"/>
    <w:rsid w:val="00521EF7"/>
    <w:rsid w:val="00525964"/>
    <w:rsid w:val="0054119E"/>
    <w:rsid w:val="00545AEB"/>
    <w:rsid w:val="00552D39"/>
    <w:rsid w:val="00590A0F"/>
    <w:rsid w:val="005D072C"/>
    <w:rsid w:val="005E18DE"/>
    <w:rsid w:val="005E348F"/>
    <w:rsid w:val="005E5041"/>
    <w:rsid w:val="005F3CFE"/>
    <w:rsid w:val="00606697"/>
    <w:rsid w:val="00621563"/>
    <w:rsid w:val="00630800"/>
    <w:rsid w:val="00651300"/>
    <w:rsid w:val="006522B8"/>
    <w:rsid w:val="00662C7F"/>
    <w:rsid w:val="0066364A"/>
    <w:rsid w:val="00664E13"/>
    <w:rsid w:val="00691EC5"/>
    <w:rsid w:val="00693A32"/>
    <w:rsid w:val="006B0277"/>
    <w:rsid w:val="006B24C4"/>
    <w:rsid w:val="006B5814"/>
    <w:rsid w:val="006C0CCF"/>
    <w:rsid w:val="006C4434"/>
    <w:rsid w:val="006D350A"/>
    <w:rsid w:val="006D5ED1"/>
    <w:rsid w:val="006E773B"/>
    <w:rsid w:val="006F4A97"/>
    <w:rsid w:val="0070031C"/>
    <w:rsid w:val="00714184"/>
    <w:rsid w:val="00727E3A"/>
    <w:rsid w:val="007335D2"/>
    <w:rsid w:val="007341F2"/>
    <w:rsid w:val="00742C47"/>
    <w:rsid w:val="007474AB"/>
    <w:rsid w:val="00767F50"/>
    <w:rsid w:val="007746B4"/>
    <w:rsid w:val="00776876"/>
    <w:rsid w:val="00786B66"/>
    <w:rsid w:val="007A10CF"/>
    <w:rsid w:val="007A625A"/>
    <w:rsid w:val="007C1A9F"/>
    <w:rsid w:val="007C3133"/>
    <w:rsid w:val="007D1A2D"/>
    <w:rsid w:val="007E362F"/>
    <w:rsid w:val="00816519"/>
    <w:rsid w:val="00820792"/>
    <w:rsid w:val="00836BA2"/>
    <w:rsid w:val="0084238E"/>
    <w:rsid w:val="008553D2"/>
    <w:rsid w:val="008F2E76"/>
    <w:rsid w:val="0090284F"/>
    <w:rsid w:val="00910553"/>
    <w:rsid w:val="00915406"/>
    <w:rsid w:val="00944A19"/>
    <w:rsid w:val="00974FF4"/>
    <w:rsid w:val="009A7EDB"/>
    <w:rsid w:val="009C477A"/>
    <w:rsid w:val="009D73DC"/>
    <w:rsid w:val="009D7A7D"/>
    <w:rsid w:val="009E0D7F"/>
    <w:rsid w:val="009F6E8E"/>
    <w:rsid w:val="009F73E9"/>
    <w:rsid w:val="00A03CD5"/>
    <w:rsid w:val="00A1179F"/>
    <w:rsid w:val="00A54846"/>
    <w:rsid w:val="00A571D6"/>
    <w:rsid w:val="00A65C9F"/>
    <w:rsid w:val="00A8767F"/>
    <w:rsid w:val="00AA47A2"/>
    <w:rsid w:val="00AD1A8B"/>
    <w:rsid w:val="00AD4936"/>
    <w:rsid w:val="00AE559D"/>
    <w:rsid w:val="00B25520"/>
    <w:rsid w:val="00B561D8"/>
    <w:rsid w:val="00B62881"/>
    <w:rsid w:val="00B878B9"/>
    <w:rsid w:val="00B92C99"/>
    <w:rsid w:val="00BA18EC"/>
    <w:rsid w:val="00BA4E52"/>
    <w:rsid w:val="00BD0A62"/>
    <w:rsid w:val="00BE07C7"/>
    <w:rsid w:val="00C121ED"/>
    <w:rsid w:val="00C45D73"/>
    <w:rsid w:val="00C50E94"/>
    <w:rsid w:val="00C63A5D"/>
    <w:rsid w:val="00C664E2"/>
    <w:rsid w:val="00C76139"/>
    <w:rsid w:val="00C9061D"/>
    <w:rsid w:val="00CC07D2"/>
    <w:rsid w:val="00CE76F8"/>
    <w:rsid w:val="00CF0D3D"/>
    <w:rsid w:val="00CF6F94"/>
    <w:rsid w:val="00D05C07"/>
    <w:rsid w:val="00D16C3F"/>
    <w:rsid w:val="00D419AD"/>
    <w:rsid w:val="00D56732"/>
    <w:rsid w:val="00D56FE2"/>
    <w:rsid w:val="00D735F8"/>
    <w:rsid w:val="00D87704"/>
    <w:rsid w:val="00DA73F6"/>
    <w:rsid w:val="00DD09E8"/>
    <w:rsid w:val="00DD7856"/>
    <w:rsid w:val="00DE1762"/>
    <w:rsid w:val="00DF3FC0"/>
    <w:rsid w:val="00E026DF"/>
    <w:rsid w:val="00E14872"/>
    <w:rsid w:val="00E20F9C"/>
    <w:rsid w:val="00E22785"/>
    <w:rsid w:val="00E525A8"/>
    <w:rsid w:val="00E61E8E"/>
    <w:rsid w:val="00E742D3"/>
    <w:rsid w:val="00E95A0B"/>
    <w:rsid w:val="00E9701B"/>
    <w:rsid w:val="00EB08F8"/>
    <w:rsid w:val="00EC2CE4"/>
    <w:rsid w:val="00EC4A3A"/>
    <w:rsid w:val="00EC7E0B"/>
    <w:rsid w:val="00ED5058"/>
    <w:rsid w:val="00EE3E38"/>
    <w:rsid w:val="00F27AD8"/>
    <w:rsid w:val="00F47DA9"/>
    <w:rsid w:val="00F50E72"/>
    <w:rsid w:val="00F5400B"/>
    <w:rsid w:val="00F60745"/>
    <w:rsid w:val="00F64F7E"/>
    <w:rsid w:val="00F71FEB"/>
    <w:rsid w:val="00F80BBC"/>
    <w:rsid w:val="00F8760E"/>
    <w:rsid w:val="00F95642"/>
    <w:rsid w:val="00F9605A"/>
    <w:rsid w:val="00FA172D"/>
    <w:rsid w:val="00FA1FCE"/>
    <w:rsid w:val="00FB160B"/>
    <w:rsid w:val="00FB4B1F"/>
    <w:rsid w:val="00FB7E09"/>
    <w:rsid w:val="00FE2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74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5C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05C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41139F"/>
    <w:rPr>
      <w:rFonts w:cs="Times New Roman"/>
      <w:color w:val="0000FF"/>
      <w:u w:val="single"/>
    </w:rPr>
  </w:style>
  <w:style w:type="paragraph" w:customStyle="1" w:styleId="Nzevpspvku">
    <w:name w:val="Název příspěvku"/>
    <w:basedOn w:val="Normal"/>
    <w:next w:val="Normal"/>
    <w:uiPriority w:val="99"/>
    <w:rsid w:val="00E95A0B"/>
    <w:pPr>
      <w:jc w:val="center"/>
    </w:pPr>
    <w:rPr>
      <w:b/>
      <w:bCs/>
      <w:caps/>
      <w:sz w:val="28"/>
      <w:szCs w:val="28"/>
    </w:rPr>
  </w:style>
  <w:style w:type="paragraph" w:customStyle="1" w:styleId="Autoi">
    <w:name w:val="Autoři"/>
    <w:basedOn w:val="Normal"/>
    <w:next w:val="Normal"/>
    <w:uiPriority w:val="99"/>
    <w:rsid w:val="00E95A0B"/>
    <w:pPr>
      <w:jc w:val="center"/>
    </w:pPr>
    <w:rPr>
      <w:b/>
      <w:bCs/>
      <w:i/>
      <w:iCs/>
      <w:sz w:val="28"/>
      <w:szCs w:val="28"/>
    </w:rPr>
  </w:style>
  <w:style w:type="paragraph" w:customStyle="1" w:styleId="Abstract">
    <w:name w:val="Abstract"/>
    <w:basedOn w:val="Normal"/>
    <w:next w:val="Normal"/>
    <w:uiPriority w:val="99"/>
    <w:rsid w:val="00E95A0B"/>
    <w:rPr>
      <w:b/>
      <w:bCs/>
      <w:lang w:val="en-US"/>
    </w:rPr>
  </w:style>
  <w:style w:type="paragraph" w:customStyle="1" w:styleId="Abstract-text">
    <w:name w:val="Abstract - text"/>
    <w:basedOn w:val="Normal"/>
    <w:next w:val="Normal"/>
    <w:link w:val="Abstract-textChar"/>
    <w:uiPriority w:val="99"/>
    <w:rsid w:val="00E95A0B"/>
    <w:pPr>
      <w:spacing w:before="120"/>
      <w:jc w:val="both"/>
    </w:pPr>
    <w:rPr>
      <w:lang w:val="en-US"/>
    </w:rPr>
  </w:style>
  <w:style w:type="paragraph" w:customStyle="1" w:styleId="Nadpiskapitoly">
    <w:name w:val="Nadpis kapitoly"/>
    <w:basedOn w:val="Normal"/>
    <w:next w:val="Text"/>
    <w:uiPriority w:val="99"/>
    <w:rsid w:val="00E95A0B"/>
    <w:pPr>
      <w:keepNext/>
      <w:numPr>
        <w:numId w:val="5"/>
      </w:numPr>
      <w:spacing w:before="360"/>
      <w:outlineLvl w:val="0"/>
    </w:pPr>
    <w:rPr>
      <w:b/>
      <w:bCs/>
      <w:caps/>
      <w:sz w:val="28"/>
      <w:szCs w:val="28"/>
    </w:rPr>
  </w:style>
  <w:style w:type="paragraph" w:customStyle="1" w:styleId="Nadpispodkapitoly">
    <w:name w:val="Nadpis podkapitoly"/>
    <w:basedOn w:val="Normal"/>
    <w:next w:val="Text"/>
    <w:uiPriority w:val="99"/>
    <w:rsid w:val="00E95A0B"/>
    <w:pPr>
      <w:keepNext/>
      <w:numPr>
        <w:ilvl w:val="1"/>
        <w:numId w:val="5"/>
      </w:numPr>
      <w:spacing w:before="240"/>
      <w:outlineLvl w:val="1"/>
    </w:pPr>
    <w:rPr>
      <w:b/>
      <w:bCs/>
    </w:rPr>
  </w:style>
  <w:style w:type="paragraph" w:customStyle="1" w:styleId="Text">
    <w:name w:val="Text"/>
    <w:basedOn w:val="Normal"/>
    <w:uiPriority w:val="99"/>
    <w:rsid w:val="00E95A0B"/>
    <w:pPr>
      <w:spacing w:before="120"/>
      <w:jc w:val="both"/>
    </w:pPr>
  </w:style>
  <w:style w:type="paragraph" w:customStyle="1" w:styleId="Literatura">
    <w:name w:val="Literatura"/>
    <w:basedOn w:val="Normal"/>
    <w:next w:val="Normal"/>
    <w:uiPriority w:val="99"/>
    <w:rsid w:val="00E95A0B"/>
    <w:pPr>
      <w:spacing w:before="240"/>
    </w:pPr>
    <w:rPr>
      <w:b/>
      <w:bCs/>
    </w:rPr>
  </w:style>
  <w:style w:type="paragraph" w:customStyle="1" w:styleId="Kontakt">
    <w:name w:val="Kontakt"/>
    <w:basedOn w:val="Normal"/>
    <w:next w:val="Text"/>
    <w:uiPriority w:val="99"/>
    <w:rsid w:val="00E95A0B"/>
    <w:pPr>
      <w:jc w:val="center"/>
    </w:pPr>
  </w:style>
  <w:style w:type="paragraph" w:customStyle="1" w:styleId="Seznamliteratury">
    <w:name w:val="Seznam literatury"/>
    <w:basedOn w:val="Normal"/>
    <w:uiPriority w:val="99"/>
    <w:rsid w:val="00E95A0B"/>
    <w:pPr>
      <w:numPr>
        <w:numId w:val="4"/>
      </w:numPr>
    </w:pPr>
  </w:style>
  <w:style w:type="paragraph" w:customStyle="1" w:styleId="Title1">
    <w:name w:val="Title1"/>
    <w:basedOn w:val="Normal"/>
    <w:next w:val="Normal"/>
    <w:uiPriority w:val="99"/>
    <w:rsid w:val="00E95A0B"/>
    <w:pPr>
      <w:jc w:val="center"/>
    </w:pPr>
    <w:rPr>
      <w:b/>
      <w:bCs/>
      <w:caps/>
      <w:sz w:val="28"/>
      <w:szCs w:val="28"/>
      <w:lang w:val="en-US"/>
    </w:rPr>
  </w:style>
  <w:style w:type="paragraph" w:customStyle="1" w:styleId="Abstrakt">
    <w:name w:val="Abstrakt"/>
    <w:basedOn w:val="Abstract"/>
    <w:next w:val="Abstrakt-text"/>
    <w:uiPriority w:val="99"/>
    <w:rsid w:val="00E95A0B"/>
    <w:pPr>
      <w:spacing w:before="240"/>
    </w:pPr>
    <w:rPr>
      <w:lang w:val="cs-CZ"/>
    </w:rPr>
  </w:style>
  <w:style w:type="paragraph" w:customStyle="1" w:styleId="Abstrakt-text">
    <w:name w:val="Abstrakt - text"/>
    <w:basedOn w:val="Abstract-text"/>
    <w:next w:val="Text"/>
    <w:link w:val="Abstrakt-textChar"/>
    <w:uiPriority w:val="99"/>
    <w:rsid w:val="00E95A0B"/>
    <w:rPr>
      <w:lang w:val="cs-CZ"/>
    </w:rPr>
  </w:style>
  <w:style w:type="character" w:customStyle="1" w:styleId="Abstract-textChar">
    <w:name w:val="Abstract - text Char"/>
    <w:basedOn w:val="DefaultParagraphFont"/>
    <w:link w:val="Abstract-text"/>
    <w:uiPriority w:val="99"/>
    <w:locked/>
    <w:rsid w:val="00E95A0B"/>
    <w:rPr>
      <w:rFonts w:cs="Times New Roman"/>
      <w:sz w:val="26"/>
      <w:szCs w:val="26"/>
      <w:lang w:val="en-US" w:eastAsia="cs-CZ"/>
    </w:rPr>
  </w:style>
  <w:style w:type="character" w:customStyle="1" w:styleId="Abstrakt-textChar">
    <w:name w:val="Abstrakt - text Char"/>
    <w:basedOn w:val="Abstract-textChar"/>
    <w:link w:val="Abstrakt-text"/>
    <w:uiPriority w:val="99"/>
    <w:locked/>
    <w:rsid w:val="00E95A0B"/>
    <w:rPr>
      <w:lang w:val="cs-CZ"/>
    </w:rPr>
  </w:style>
  <w:style w:type="paragraph" w:customStyle="1" w:styleId="KeyWords">
    <w:name w:val="KeyWords"/>
    <w:basedOn w:val="Text"/>
    <w:next w:val="Text"/>
    <w:uiPriority w:val="99"/>
    <w:rsid w:val="00E95A0B"/>
    <w:pPr>
      <w:spacing w:before="240"/>
    </w:pPr>
    <w:rPr>
      <w:i/>
      <w:iCs/>
      <w:lang w:val="en-US"/>
    </w:rPr>
  </w:style>
  <w:style w:type="paragraph" w:customStyle="1" w:styleId="Klovslova">
    <w:name w:val="Klíčová slova"/>
    <w:basedOn w:val="Text"/>
    <w:next w:val="Nadpiskapitoly"/>
    <w:uiPriority w:val="99"/>
    <w:rsid w:val="00E95A0B"/>
    <w:pPr>
      <w:spacing w:before="240"/>
    </w:pPr>
    <w:rPr>
      <w:i/>
      <w:iCs/>
    </w:rPr>
  </w:style>
  <w:style w:type="paragraph" w:customStyle="1" w:styleId="Popis">
    <w:name w:val="Popis"/>
    <w:basedOn w:val="Normal"/>
    <w:uiPriority w:val="99"/>
    <w:rsid w:val="00E95A0B"/>
    <w:pPr>
      <w:jc w:val="both"/>
    </w:pPr>
    <w:rPr>
      <w:i/>
      <w:iCs/>
    </w:rPr>
  </w:style>
  <w:style w:type="paragraph" w:customStyle="1" w:styleId="Kontaktndajetext">
    <w:name w:val="Kontaktní údaje text"/>
    <w:basedOn w:val="Normal"/>
    <w:uiPriority w:val="99"/>
    <w:rsid w:val="00C121ED"/>
  </w:style>
  <w:style w:type="paragraph" w:styleId="DocumentMap">
    <w:name w:val="Document Map"/>
    <w:basedOn w:val="Normal"/>
    <w:link w:val="DocumentMapChar"/>
    <w:uiPriority w:val="99"/>
    <w:semiHidden/>
    <w:rsid w:val="00836B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styleId="BalloonText">
    <w:name w:val="Balloon Text"/>
    <w:basedOn w:val="Normal"/>
    <w:link w:val="BalloonTextChar"/>
    <w:uiPriority w:val="99"/>
    <w:semiHidden/>
    <w:rsid w:val="00700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icka@unob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Jakub.picka@unob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erval.cz/clanky/nova-ekonomika-a-globalni-informacni-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akub.picka@unob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5</Pages>
  <Words>699</Words>
  <Characters>4130</Characters>
  <Application>Microsoft Office Outlook</Application>
  <DocSecurity>0</DocSecurity>
  <Lines>0</Lines>
  <Paragraphs>0</Paragraphs>
  <ScaleCrop>false</ScaleCrop>
  <Company>Univerzita obrany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Gamil Al-Madhagi</dc:creator>
  <cp:keywords/>
  <dc:description/>
  <cp:lastModifiedBy>65434</cp:lastModifiedBy>
  <cp:revision>2</cp:revision>
  <cp:lastPrinted>2011-01-21T09:17:00Z</cp:lastPrinted>
  <dcterms:created xsi:type="dcterms:W3CDTF">2012-01-17T12:42:00Z</dcterms:created>
  <dcterms:modified xsi:type="dcterms:W3CDTF">2012-01-17T12:42:00Z</dcterms:modified>
</cp:coreProperties>
</file>