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37" w:rsidRDefault="009C54BC">
      <w:r>
        <w:rPr>
          <w:noProof/>
          <w:lang w:eastAsia="cs-CZ"/>
        </w:rPr>
        <w:drawing>
          <wp:inline distT="0" distB="0" distL="0" distR="0">
            <wp:extent cx="5762625" cy="79533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762625" cy="73723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753100" cy="64865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753100" cy="74771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619750" cy="88868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drawing>
          <wp:inline distT="0" distB="0" distL="0" distR="0">
            <wp:extent cx="5762625" cy="69246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762625" cy="76200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753100" cy="7810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BC" w:rsidRDefault="009C54BC"/>
    <w:p w:rsidR="009C54BC" w:rsidRDefault="009C54BC">
      <w:r>
        <w:rPr>
          <w:noProof/>
          <w:lang w:eastAsia="cs-CZ"/>
        </w:rPr>
        <w:lastRenderedPageBreak/>
        <w:drawing>
          <wp:inline distT="0" distB="0" distL="0" distR="0">
            <wp:extent cx="5362575" cy="88868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BC"/>
    <w:rsid w:val="009C54BC"/>
    <w:rsid w:val="00D2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27207-B561-4260-B587-8BCD6BD3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7E4CD3C4.dotm</Template>
  <TotalTime>9</TotalTime>
  <Pages>9</Pages>
  <Words>3</Words>
  <Characters>23</Characters>
  <Application>Microsoft Office Word</Application>
  <DocSecurity>0</DocSecurity>
  <Lines>1</Lines>
  <Paragraphs>1</Paragraphs>
  <ScaleCrop>false</ScaleCrop>
  <Company>Masarykova univerzita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Malášková</dc:creator>
  <cp:keywords/>
  <dc:description/>
  <cp:lastModifiedBy>Zuzana Malášková</cp:lastModifiedBy>
  <cp:revision>1</cp:revision>
  <dcterms:created xsi:type="dcterms:W3CDTF">2014-11-03T12:55:00Z</dcterms:created>
  <dcterms:modified xsi:type="dcterms:W3CDTF">2014-11-03T13:04:00Z</dcterms:modified>
</cp:coreProperties>
</file>