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Mkatabulky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ulka rozložení"/>
      </w:tblPr>
      <w:tblGrid>
        <w:gridCol w:w="8695"/>
      </w:tblGrid>
      <w:tr w:rsidR="00FB60D4" w:rsidRPr="00FB60D4" w:rsidTr="00F87DB0">
        <w:tc>
          <w:tcPr>
            <w:tcW w:w="8573" w:type="dxa"/>
          </w:tcPr>
          <w:p w:rsidR="007D151E" w:rsidRPr="00FB60D4" w:rsidRDefault="008608AD" w:rsidP="00BF4985">
            <w:pPr>
              <w:pStyle w:val="Nzev"/>
              <w:rPr>
                <w:color w:val="000000" w:themeColor="text1"/>
                <w:sz w:val="40"/>
                <w:szCs w:val="40"/>
              </w:rPr>
            </w:pPr>
            <w:r w:rsidRPr="00FB60D4">
              <w:rPr>
                <w:color w:val="000000" w:themeColor="text1"/>
                <w:sz w:val="40"/>
                <w:szCs w:val="40"/>
              </w:rPr>
              <w:t xml:space="preserve">METODA </w:t>
            </w:r>
            <w:r w:rsidR="00A5433E" w:rsidRPr="00FB60D4">
              <w:rPr>
                <w:color w:val="000000" w:themeColor="text1"/>
                <w:sz w:val="40"/>
                <w:szCs w:val="40"/>
              </w:rPr>
              <w:t>SPIRÁLNÍ STABILIZACE</w:t>
            </w:r>
            <w:r w:rsidR="0064067F" w:rsidRPr="00FB60D4">
              <w:rPr>
                <w:color w:val="000000" w:themeColor="text1"/>
                <w:sz w:val="40"/>
                <w:szCs w:val="40"/>
              </w:rPr>
              <w:t xml:space="preserve"> </w:t>
            </w:r>
            <w:r w:rsidR="002C0738" w:rsidRPr="00FB60D4">
              <w:rPr>
                <w:color w:val="000000" w:themeColor="text1"/>
                <w:sz w:val="40"/>
                <w:szCs w:val="40"/>
              </w:rPr>
              <w:t xml:space="preserve">PÁTEŘE (metoda </w:t>
            </w:r>
            <w:r w:rsidR="00C40D7B" w:rsidRPr="00FB60D4">
              <w:rPr>
                <w:color w:val="000000" w:themeColor="text1"/>
                <w:sz w:val="40"/>
                <w:szCs w:val="40"/>
              </w:rPr>
              <w:t>Sps, sm-systém)</w:t>
            </w:r>
          </w:p>
          <w:p w:rsidR="002D0FA5" w:rsidRPr="00FB60D4" w:rsidRDefault="002D0FA5" w:rsidP="00BF4985">
            <w:pPr>
              <w:pStyle w:val="Nzev"/>
              <w:rPr>
                <w:color w:val="000000" w:themeColor="text1"/>
                <w:sz w:val="40"/>
                <w:szCs w:val="40"/>
              </w:rPr>
            </w:pPr>
          </w:p>
        </w:tc>
      </w:tr>
      <w:tr w:rsidR="00FB60D4" w:rsidRPr="00FB60D4" w:rsidTr="00F87DB0">
        <w:tc>
          <w:tcPr>
            <w:tcW w:w="8573" w:type="dxa"/>
          </w:tcPr>
          <w:p w:rsidR="007D151E" w:rsidRPr="00FB60D4" w:rsidRDefault="0032192F" w:rsidP="00BF4985">
            <w:pPr>
              <w:pStyle w:val="Podtitul"/>
              <w:rPr>
                <w:b/>
                <w:color w:val="000000" w:themeColor="text1"/>
                <w:sz w:val="36"/>
                <w:szCs w:val="36"/>
              </w:rPr>
            </w:pPr>
            <w:r>
              <w:rPr>
                <w:b/>
                <w:color w:val="000000" w:themeColor="text1"/>
                <w:sz w:val="36"/>
                <w:szCs w:val="36"/>
              </w:rPr>
              <w:t>P</w:t>
            </w:r>
            <w:r w:rsidR="008608AD" w:rsidRPr="00FB60D4">
              <w:rPr>
                <w:b/>
                <w:color w:val="000000" w:themeColor="text1"/>
                <w:sz w:val="36"/>
                <w:szCs w:val="36"/>
              </w:rPr>
              <w:t xml:space="preserve">rincipy </w:t>
            </w:r>
            <w:r w:rsidR="00C40D7B" w:rsidRPr="00FB60D4">
              <w:rPr>
                <w:b/>
                <w:color w:val="000000" w:themeColor="text1"/>
                <w:sz w:val="36"/>
                <w:szCs w:val="36"/>
              </w:rPr>
              <w:t xml:space="preserve">a </w:t>
            </w:r>
            <w:r w:rsidR="00257E63">
              <w:rPr>
                <w:b/>
                <w:color w:val="000000" w:themeColor="text1"/>
                <w:sz w:val="36"/>
                <w:szCs w:val="36"/>
              </w:rPr>
              <w:t>přehled 11 základn</w:t>
            </w:r>
            <w:r>
              <w:rPr>
                <w:b/>
                <w:color w:val="000000" w:themeColor="text1"/>
                <w:sz w:val="36"/>
                <w:szCs w:val="36"/>
              </w:rPr>
              <w:t>ích cviků</w:t>
            </w:r>
          </w:p>
        </w:tc>
      </w:tr>
    </w:tbl>
    <w:p w:rsidR="00DE0538" w:rsidRDefault="00DE0538" w:rsidP="00DE0538"/>
    <w:p w:rsidR="0074568F" w:rsidRDefault="002D0FA5" w:rsidP="00B36066">
      <w:r>
        <w:rPr>
          <w:noProof/>
          <w:lang w:eastAsia="cs-CZ"/>
        </w:rPr>
        <w:drawing>
          <wp:anchor distT="0" distB="0" distL="114300" distR="114300" simplePos="0" relativeHeight="251659264" behindDoc="0" locked="0" layoutInCell="1" allowOverlap="1" wp14:anchorId="37759B2A" wp14:editId="1A8C99DC">
            <wp:simplePos x="0" y="0"/>
            <wp:positionH relativeFrom="column">
              <wp:posOffset>0</wp:posOffset>
            </wp:positionH>
            <wp:positionV relativeFrom="paragraph">
              <wp:posOffset>3810</wp:posOffset>
            </wp:positionV>
            <wp:extent cx="5521325" cy="2893695"/>
            <wp:effectExtent l="0" t="0" r="3175" b="1905"/>
            <wp:wrapTopAndBottom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521325" cy="2893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45FC7" w:rsidRPr="006B5112" w:rsidRDefault="006A4291" w:rsidP="00C60B89">
      <w:pPr>
        <w:pStyle w:val="Nadpis1"/>
        <w:rPr>
          <w:color w:val="000000" w:themeColor="text1"/>
          <w:sz w:val="36"/>
          <w:szCs w:val="36"/>
        </w:rPr>
      </w:pPr>
      <w:r w:rsidRPr="006B5112">
        <w:rPr>
          <w:color w:val="000000" w:themeColor="text1"/>
          <w:sz w:val="36"/>
          <w:szCs w:val="36"/>
        </w:rPr>
        <w:t>Úvod</w:t>
      </w:r>
    </w:p>
    <w:p w:rsidR="00A35CBF" w:rsidRPr="006B5112" w:rsidRDefault="00722874" w:rsidP="00F14E8C">
      <w:pPr>
        <w:ind w:firstLine="720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6B5112">
        <w:rPr>
          <w:rStyle w:val="Siln"/>
          <w:rFonts w:eastAsia="Times New Roman" w:cs="Arial"/>
          <w:color w:val="000000" w:themeColor="text1"/>
          <w:sz w:val="28"/>
          <w:szCs w:val="28"/>
          <w:shd w:val="clear" w:color="auto" w:fill="FFFFFF"/>
        </w:rPr>
        <w:t>SM systém</w:t>
      </w:r>
      <w:r w:rsidRPr="006B5112">
        <w:rPr>
          <w:color w:val="000000" w:themeColor="text1"/>
          <w:sz w:val="28"/>
          <w:szCs w:val="28"/>
          <w:shd w:val="clear" w:color="auto" w:fill="FFFFFF"/>
        </w:rPr>
        <w:t> je </w:t>
      </w:r>
      <w:r w:rsidRPr="006B5112">
        <w:rPr>
          <w:rStyle w:val="Siln"/>
          <w:rFonts w:eastAsia="Times New Roman" w:cs="Arial"/>
          <w:color w:val="000000" w:themeColor="text1"/>
          <w:sz w:val="28"/>
          <w:szCs w:val="28"/>
          <w:shd w:val="clear" w:color="auto" w:fill="FFFFFF"/>
        </w:rPr>
        <w:t>rehabilitační metoda</w:t>
      </w:r>
      <w:r w:rsidRPr="006B5112">
        <w:rPr>
          <w:color w:val="000000" w:themeColor="text1"/>
          <w:sz w:val="28"/>
          <w:szCs w:val="28"/>
          <w:shd w:val="clear" w:color="auto" w:fill="FFFFFF"/>
        </w:rPr>
        <w:t>, která se skládá ze souboru cviků se </w:t>
      </w:r>
      <w:r w:rsidRPr="006B5112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speciálními lany</w:t>
      </w:r>
      <w:r w:rsidRPr="006B5112">
        <w:rPr>
          <w:color w:val="000000" w:themeColor="text1"/>
          <w:sz w:val="28"/>
          <w:szCs w:val="28"/>
          <w:shd w:val="clear" w:color="auto" w:fill="FFFFFF"/>
        </w:rPr>
        <w:t xml:space="preserve">. Díky tomuto cvičení </w:t>
      </w:r>
      <w:r w:rsidR="00C83CAD">
        <w:rPr>
          <w:color w:val="000000" w:themeColor="text1"/>
          <w:sz w:val="28"/>
          <w:szCs w:val="28"/>
          <w:shd w:val="clear" w:color="auto" w:fill="FFFFFF"/>
        </w:rPr>
        <w:t>se aktivují</w:t>
      </w:r>
      <w:r w:rsidRPr="006B5112">
        <w:rPr>
          <w:color w:val="000000" w:themeColor="text1"/>
          <w:sz w:val="28"/>
          <w:szCs w:val="28"/>
          <w:shd w:val="clear" w:color="auto" w:fill="FFFFFF"/>
        </w:rPr>
        <w:t xml:space="preserve"> spirální svalové řetězce, které funkčně působí na stabilizaci a mobilizaci páteře. Stabilita (pevnost) a mobilita (pohyblivost, pružnost) jsou dvě vlastnosti páteře, které se navzájem ovlivňují, a jedna bez druhé nemůže existovat.</w:t>
      </w:r>
    </w:p>
    <w:p w:rsidR="005869E2" w:rsidRPr="006B5112" w:rsidRDefault="005869E2" w:rsidP="00F14E8C">
      <w:pPr>
        <w:ind w:firstLine="720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6B5112">
        <w:rPr>
          <w:color w:val="000000" w:themeColor="text1"/>
          <w:sz w:val="28"/>
          <w:szCs w:val="28"/>
          <w:shd w:val="clear" w:color="auto" w:fill="FFFFFF"/>
        </w:rPr>
        <w:t>Jedná se o komplexní úspěšnou léčebnou metodu, kterou přes 30 let vyvíjel a do klinické praxe uvedl MUDr. Richard Smíšek (proto se někdy říká „Smíškova metoda“), a kterou dále rozvíjí jeho dvě dcery a řada vyškolených specialistů po celém světě.</w:t>
      </w:r>
    </w:p>
    <w:p w:rsidR="00142C98" w:rsidRPr="006B5112" w:rsidRDefault="00142C98" w:rsidP="00F14E8C">
      <w:pPr>
        <w:ind w:firstLine="720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6B5112">
        <w:rPr>
          <w:color w:val="000000" w:themeColor="text1"/>
          <w:sz w:val="28"/>
          <w:szCs w:val="28"/>
          <w:shd w:val="clear" w:color="auto" w:fill="FFFFFF"/>
        </w:rPr>
        <w:t>MUDr. Smíšek vychází z předpokladu, že pravidelným cvičením lze docílit obnovy narušené spirální stability u téměř každého pacienta.</w:t>
      </w:r>
    </w:p>
    <w:p w:rsidR="001F67E4" w:rsidRPr="00AC4554" w:rsidRDefault="00F648D7" w:rsidP="00BA3655">
      <w:pPr>
        <w:pStyle w:val="Nadpis1"/>
        <w:rPr>
          <w:color w:val="000000" w:themeColor="text1"/>
          <w:sz w:val="36"/>
          <w:szCs w:val="36"/>
        </w:rPr>
      </w:pPr>
      <w:r>
        <w:rPr>
          <w:color w:val="000000" w:themeColor="text1"/>
          <w:sz w:val="36"/>
          <w:szCs w:val="36"/>
        </w:rPr>
        <w:lastRenderedPageBreak/>
        <w:t>Indikace</w:t>
      </w:r>
    </w:p>
    <w:p w:rsidR="004372FF" w:rsidRPr="00AC4554" w:rsidRDefault="00AA7A34" w:rsidP="004372FF">
      <w:pPr>
        <w:ind w:firstLine="720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AC4554">
        <w:rPr>
          <w:color w:val="000000" w:themeColor="text1"/>
          <w:sz w:val="28"/>
          <w:szCs w:val="28"/>
          <w:shd w:val="clear" w:color="auto" w:fill="FFFFFF"/>
        </w:rPr>
        <w:t xml:space="preserve">Cvičení SM systému je vhodné </w:t>
      </w:r>
      <w:r w:rsidR="00D37E17" w:rsidRPr="00AC4554">
        <w:rPr>
          <w:color w:val="000000" w:themeColor="text1"/>
          <w:sz w:val="28"/>
          <w:szCs w:val="28"/>
          <w:shd w:val="clear" w:color="auto" w:fill="FFFFFF"/>
        </w:rPr>
        <w:t>pro všechny věkové kategorie</w:t>
      </w:r>
      <w:r w:rsidR="00B25534" w:rsidRPr="00AC4554">
        <w:rPr>
          <w:color w:val="000000" w:themeColor="text1"/>
          <w:sz w:val="28"/>
          <w:szCs w:val="28"/>
          <w:shd w:val="clear" w:color="auto" w:fill="FFFFFF"/>
        </w:rPr>
        <w:t xml:space="preserve"> od</w:t>
      </w:r>
      <w:r w:rsidRPr="00AC4554">
        <w:rPr>
          <w:color w:val="000000" w:themeColor="text1"/>
          <w:sz w:val="28"/>
          <w:szCs w:val="28"/>
          <w:shd w:val="clear" w:color="auto" w:fill="FFFFFF"/>
        </w:rPr>
        <w:t xml:space="preserve"> dětí od pěti let, přes dospělé, seniory, těhotné, až po sportovce.</w:t>
      </w:r>
      <w:r w:rsidRPr="00AC4554">
        <w:rPr>
          <w:color w:val="000000" w:themeColor="text1"/>
          <w:sz w:val="28"/>
          <w:szCs w:val="28"/>
        </w:rPr>
        <w:br/>
      </w:r>
      <w:r w:rsidRPr="00AC4554">
        <w:rPr>
          <w:color w:val="000000" w:themeColor="text1"/>
          <w:sz w:val="28"/>
          <w:szCs w:val="28"/>
          <w:shd w:val="clear" w:color="auto" w:fill="FFFFFF"/>
        </w:rPr>
        <w:t xml:space="preserve">SM systém je vhodné začít cvičit, pokud chceme </w:t>
      </w:r>
      <w:r w:rsidR="00B25534" w:rsidRPr="00AC4554">
        <w:rPr>
          <w:color w:val="000000" w:themeColor="text1"/>
          <w:sz w:val="28"/>
          <w:szCs w:val="28"/>
          <w:shd w:val="clear" w:color="auto" w:fill="FFFFFF"/>
        </w:rPr>
        <w:t>odstranit svalové dysbalance</w:t>
      </w:r>
      <w:r w:rsidRPr="00AC4554">
        <w:rPr>
          <w:color w:val="000000" w:themeColor="text1"/>
          <w:sz w:val="28"/>
          <w:szCs w:val="28"/>
          <w:shd w:val="clear" w:color="auto" w:fill="FFFFFF"/>
        </w:rPr>
        <w:t xml:space="preserve">, </w:t>
      </w:r>
      <w:r w:rsidR="009A5A05" w:rsidRPr="00AC4554">
        <w:rPr>
          <w:color w:val="000000" w:themeColor="text1"/>
          <w:sz w:val="28"/>
          <w:szCs w:val="28"/>
          <w:shd w:val="clear" w:color="auto" w:fill="FFFFFF"/>
        </w:rPr>
        <w:t>zlepšit vadné držení těla,</w:t>
      </w:r>
      <w:r w:rsidRPr="00AC4554">
        <w:rPr>
          <w:color w:val="000000" w:themeColor="text1"/>
          <w:sz w:val="28"/>
          <w:szCs w:val="28"/>
          <w:shd w:val="clear" w:color="auto" w:fill="FFFFFF"/>
        </w:rPr>
        <w:t xml:space="preserve"> korigovat pohyb či uvolnit a regenerovat meziobratlové ploténky. SM Systém funguje i jako </w:t>
      </w:r>
      <w:r w:rsidR="00FE34E0" w:rsidRPr="00AC4554">
        <w:rPr>
          <w:color w:val="000000" w:themeColor="text1"/>
          <w:sz w:val="28"/>
          <w:szCs w:val="28"/>
          <w:shd w:val="clear" w:color="auto" w:fill="FFFFFF"/>
        </w:rPr>
        <w:t>optimální kondiční</w:t>
      </w:r>
      <w:r w:rsidR="00E53E75" w:rsidRPr="00AC4554">
        <w:rPr>
          <w:color w:val="000000" w:themeColor="text1"/>
          <w:sz w:val="28"/>
          <w:szCs w:val="28"/>
          <w:shd w:val="clear" w:color="auto" w:fill="FFFFFF"/>
        </w:rPr>
        <w:t xml:space="preserve"> a protahovací cvičení</w:t>
      </w:r>
      <w:r w:rsidR="004372FF" w:rsidRPr="00AC4554">
        <w:rPr>
          <w:color w:val="000000" w:themeColor="text1"/>
          <w:sz w:val="28"/>
          <w:szCs w:val="28"/>
          <w:shd w:val="clear" w:color="auto" w:fill="FFFFFF"/>
        </w:rPr>
        <w:t xml:space="preserve"> celého těla.</w:t>
      </w:r>
    </w:p>
    <w:p w:rsidR="006B115A" w:rsidRDefault="00AA7A34" w:rsidP="008119ED">
      <w:pPr>
        <w:ind w:firstLine="720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AC4554">
        <w:rPr>
          <w:color w:val="000000" w:themeColor="text1"/>
          <w:sz w:val="28"/>
          <w:szCs w:val="28"/>
          <w:shd w:val="clear" w:color="auto" w:fill="FFFFFF"/>
        </w:rPr>
        <w:t xml:space="preserve">Pro cvičení se využívají různé polohy a pozice. </w:t>
      </w:r>
      <w:r w:rsidR="00BB543E" w:rsidRPr="00AC4554">
        <w:rPr>
          <w:color w:val="000000" w:themeColor="text1"/>
          <w:sz w:val="28"/>
          <w:szCs w:val="28"/>
          <w:shd w:val="clear" w:color="auto" w:fill="FFFFFF"/>
        </w:rPr>
        <w:t>Střídají s</w:t>
      </w:r>
      <w:r w:rsidRPr="00AC4554">
        <w:rPr>
          <w:color w:val="000000" w:themeColor="text1"/>
          <w:sz w:val="28"/>
          <w:szCs w:val="28"/>
          <w:shd w:val="clear" w:color="auto" w:fill="FFFFFF"/>
        </w:rPr>
        <w:t xml:space="preserve">e tak cviky ve </w:t>
      </w:r>
      <w:r w:rsidR="00F0347C">
        <w:rPr>
          <w:color w:val="000000" w:themeColor="text1"/>
          <w:sz w:val="28"/>
          <w:szCs w:val="28"/>
          <w:shd w:val="clear" w:color="auto" w:fill="FFFFFF"/>
        </w:rPr>
        <w:t>stoji</w:t>
      </w:r>
      <w:r w:rsidRPr="00AC4554">
        <w:rPr>
          <w:color w:val="000000" w:themeColor="text1"/>
          <w:sz w:val="28"/>
          <w:szCs w:val="28"/>
          <w:shd w:val="clear" w:color="auto" w:fill="FFFFFF"/>
        </w:rPr>
        <w:t xml:space="preserve">, vsedě, na jedné noze či </w:t>
      </w:r>
      <w:r w:rsidR="008119ED" w:rsidRPr="00AC4554">
        <w:rPr>
          <w:color w:val="000000" w:themeColor="text1"/>
          <w:sz w:val="28"/>
          <w:szCs w:val="28"/>
          <w:shd w:val="clear" w:color="auto" w:fill="FFFFFF"/>
        </w:rPr>
        <w:t xml:space="preserve">na balančních podložkách. </w:t>
      </w:r>
    </w:p>
    <w:p w:rsidR="004D26B1" w:rsidRDefault="00C87F5C" w:rsidP="008119ED">
      <w:pPr>
        <w:ind w:firstLine="720"/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F04B04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Cvičení je jednoduché, nenáročné, můžeme </w:t>
      </w:r>
      <w:r w:rsidR="00F04B04">
        <w:rPr>
          <w:rFonts w:eastAsia="Times New Roman" w:cs="Arial"/>
          <w:color w:val="000000"/>
          <w:sz w:val="28"/>
          <w:szCs w:val="28"/>
          <w:shd w:val="clear" w:color="auto" w:fill="FFFFFF"/>
        </w:rPr>
        <w:t>cvičit kdekoliv</w:t>
      </w:r>
      <w:r w:rsidRPr="00F04B04">
        <w:rPr>
          <w:rFonts w:eastAsia="Times New Roman" w:cs="Arial"/>
          <w:color w:val="000000"/>
          <w:sz w:val="28"/>
          <w:szCs w:val="28"/>
          <w:shd w:val="clear" w:color="auto" w:fill="FFFFFF"/>
        </w:rPr>
        <w:t> (doma, venku, v práci) a </w:t>
      </w:r>
      <w:r w:rsidR="00FF0C7B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kdykoliv </w:t>
      </w:r>
      <w:r w:rsidRPr="00F04B04">
        <w:rPr>
          <w:rFonts w:eastAsia="Times New Roman" w:cs="Arial"/>
          <w:color w:val="000000"/>
          <w:sz w:val="28"/>
          <w:szCs w:val="28"/>
          <w:shd w:val="clear" w:color="auto" w:fill="FFFFFF"/>
        </w:rPr>
        <w:t>(cvičení zabere okolo 15minut).</w:t>
      </w:r>
    </w:p>
    <w:p w:rsidR="0055375D" w:rsidRDefault="0055375D">
      <w:pPr>
        <w:shd w:val="clear" w:color="auto" w:fill="FFFFFF"/>
        <w:spacing w:after="240"/>
        <w:divId w:val="1430662733"/>
        <w:rPr>
          <w:color w:val="000000" w:themeColor="text1"/>
          <w:sz w:val="28"/>
          <w:szCs w:val="28"/>
          <w:shd w:val="clear" w:color="auto" w:fill="FFFFFF"/>
        </w:rPr>
      </w:pPr>
    </w:p>
    <w:p w:rsidR="00B61F35" w:rsidRPr="00555966" w:rsidRDefault="00B61F35">
      <w:pPr>
        <w:shd w:val="clear" w:color="auto" w:fill="FFFFFF"/>
        <w:spacing w:after="240"/>
        <w:divId w:val="1430662733"/>
        <w:rPr>
          <w:rFonts w:cs="Arial"/>
          <w:b/>
          <w:bCs/>
          <w:color w:val="000000"/>
          <w:sz w:val="28"/>
          <w:szCs w:val="28"/>
          <w:u w:val="single"/>
        </w:rPr>
      </w:pPr>
      <w:r w:rsidRPr="00555966">
        <w:rPr>
          <w:b/>
          <w:bCs/>
          <w:color w:val="000000" w:themeColor="text1"/>
          <w:sz w:val="28"/>
          <w:szCs w:val="28"/>
          <w:u w:val="single"/>
          <w:shd w:val="clear" w:color="auto" w:fill="FFFFFF"/>
        </w:rPr>
        <w:t>SM systém může sloužit jako</w:t>
      </w:r>
      <w:r w:rsidR="00E673FD" w:rsidRPr="00555966">
        <w:rPr>
          <w:b/>
          <w:bCs/>
          <w:color w:val="000000" w:themeColor="text1"/>
          <w:sz w:val="28"/>
          <w:szCs w:val="28"/>
          <w:u w:val="single"/>
          <w:shd w:val="clear" w:color="auto" w:fill="FFFFFF"/>
        </w:rPr>
        <w:t>:</w:t>
      </w:r>
    </w:p>
    <w:p w:rsidR="0055375D" w:rsidRPr="00674527" w:rsidRDefault="0055375D">
      <w:pPr>
        <w:numPr>
          <w:ilvl w:val="0"/>
          <w:numId w:val="1"/>
        </w:numPr>
        <w:shd w:val="clear" w:color="auto" w:fill="FFFFFF"/>
        <w:spacing w:before="100" w:beforeAutospacing="1" w:after="100" w:afterAutospacing="1"/>
        <w:divId w:val="1430662733"/>
        <w:rPr>
          <w:rFonts w:eastAsia="Times New Roman" w:cs="Arial"/>
          <w:color w:val="000000"/>
          <w:sz w:val="28"/>
          <w:szCs w:val="28"/>
        </w:rPr>
      </w:pPr>
      <w:r w:rsidRPr="00674527">
        <w:rPr>
          <w:rFonts w:eastAsia="Times New Roman" w:cs="Arial"/>
          <w:color w:val="000000"/>
          <w:sz w:val="28"/>
          <w:szCs w:val="28"/>
        </w:rPr>
        <w:t>Konzervativní metoda léčby výhřezů meziobratlové ploténky.</w:t>
      </w:r>
    </w:p>
    <w:p w:rsidR="0055375D" w:rsidRPr="00674527" w:rsidRDefault="0055375D">
      <w:pPr>
        <w:numPr>
          <w:ilvl w:val="0"/>
          <w:numId w:val="1"/>
        </w:numPr>
        <w:shd w:val="clear" w:color="auto" w:fill="FFFFFF"/>
        <w:spacing w:before="100" w:beforeAutospacing="1" w:after="100" w:afterAutospacing="1"/>
        <w:divId w:val="1430662733"/>
        <w:rPr>
          <w:rFonts w:eastAsia="Times New Roman" w:cs="Arial"/>
          <w:color w:val="000000"/>
          <w:sz w:val="28"/>
          <w:szCs w:val="28"/>
        </w:rPr>
      </w:pPr>
      <w:r w:rsidRPr="00674527">
        <w:rPr>
          <w:rFonts w:eastAsia="Times New Roman" w:cs="Arial"/>
          <w:color w:val="000000"/>
          <w:sz w:val="28"/>
          <w:szCs w:val="28"/>
        </w:rPr>
        <w:t>Prevence proti bolestem zad a degenerativním změnám na páteři.</w:t>
      </w:r>
    </w:p>
    <w:p w:rsidR="0055375D" w:rsidRPr="00674527" w:rsidRDefault="0055375D">
      <w:pPr>
        <w:numPr>
          <w:ilvl w:val="0"/>
          <w:numId w:val="1"/>
        </w:numPr>
        <w:shd w:val="clear" w:color="auto" w:fill="FFFFFF"/>
        <w:spacing w:before="100" w:beforeAutospacing="1" w:after="100" w:afterAutospacing="1"/>
        <w:divId w:val="1430662733"/>
        <w:rPr>
          <w:rFonts w:eastAsia="Times New Roman" w:cs="Arial"/>
          <w:color w:val="000000"/>
          <w:sz w:val="28"/>
          <w:szCs w:val="28"/>
        </w:rPr>
      </w:pPr>
      <w:r w:rsidRPr="00674527">
        <w:rPr>
          <w:rFonts w:eastAsia="Times New Roman" w:cs="Arial"/>
          <w:color w:val="000000"/>
          <w:sz w:val="28"/>
          <w:szCs w:val="28"/>
        </w:rPr>
        <w:t>Kompenzační cvičení jednostranného zatížení u sportovců.</w:t>
      </w:r>
    </w:p>
    <w:p w:rsidR="0055375D" w:rsidRPr="00674527" w:rsidRDefault="0055375D">
      <w:pPr>
        <w:numPr>
          <w:ilvl w:val="0"/>
          <w:numId w:val="1"/>
        </w:numPr>
        <w:shd w:val="clear" w:color="auto" w:fill="FFFFFF"/>
        <w:spacing w:before="100" w:beforeAutospacing="1" w:after="100" w:afterAutospacing="1"/>
        <w:divId w:val="1430662733"/>
        <w:rPr>
          <w:rFonts w:eastAsia="Times New Roman" w:cs="Arial"/>
          <w:color w:val="000000"/>
          <w:sz w:val="28"/>
          <w:szCs w:val="28"/>
        </w:rPr>
      </w:pPr>
      <w:r w:rsidRPr="00674527">
        <w:rPr>
          <w:rFonts w:eastAsia="Times New Roman" w:cs="Arial"/>
          <w:color w:val="000000"/>
          <w:sz w:val="28"/>
          <w:szCs w:val="28"/>
        </w:rPr>
        <w:t>Léčba skoliózy.</w:t>
      </w:r>
    </w:p>
    <w:p w:rsidR="0055375D" w:rsidRPr="00674527" w:rsidRDefault="0055375D">
      <w:pPr>
        <w:numPr>
          <w:ilvl w:val="0"/>
          <w:numId w:val="1"/>
        </w:numPr>
        <w:shd w:val="clear" w:color="auto" w:fill="FFFFFF"/>
        <w:spacing w:before="100" w:beforeAutospacing="1" w:after="100" w:afterAutospacing="1"/>
        <w:divId w:val="1430662733"/>
        <w:rPr>
          <w:rFonts w:eastAsia="Times New Roman" w:cs="Arial"/>
          <w:color w:val="000000"/>
          <w:sz w:val="28"/>
          <w:szCs w:val="28"/>
        </w:rPr>
      </w:pPr>
      <w:r w:rsidRPr="00674527">
        <w:rPr>
          <w:rFonts w:eastAsia="Times New Roman" w:cs="Arial"/>
          <w:color w:val="000000"/>
          <w:sz w:val="28"/>
          <w:szCs w:val="28"/>
        </w:rPr>
        <w:t>Korekce plochonoží.</w:t>
      </w:r>
    </w:p>
    <w:p w:rsidR="0055375D" w:rsidRPr="00674527" w:rsidRDefault="0055375D">
      <w:pPr>
        <w:numPr>
          <w:ilvl w:val="0"/>
          <w:numId w:val="1"/>
        </w:numPr>
        <w:shd w:val="clear" w:color="auto" w:fill="FFFFFF"/>
        <w:spacing w:before="100" w:beforeAutospacing="1" w:after="100" w:afterAutospacing="1"/>
        <w:divId w:val="1430662733"/>
        <w:rPr>
          <w:rFonts w:eastAsia="Times New Roman" w:cs="Arial"/>
          <w:color w:val="000000"/>
          <w:sz w:val="28"/>
          <w:szCs w:val="28"/>
        </w:rPr>
      </w:pPr>
      <w:r w:rsidRPr="00674527">
        <w:rPr>
          <w:rFonts w:eastAsia="Times New Roman" w:cs="Arial"/>
          <w:color w:val="000000"/>
          <w:sz w:val="28"/>
          <w:szCs w:val="28"/>
        </w:rPr>
        <w:t>Zlepšení stability a chůze.</w:t>
      </w:r>
    </w:p>
    <w:p w:rsidR="0055375D" w:rsidRPr="00674527" w:rsidRDefault="0055375D">
      <w:pPr>
        <w:numPr>
          <w:ilvl w:val="0"/>
          <w:numId w:val="1"/>
        </w:numPr>
        <w:shd w:val="clear" w:color="auto" w:fill="FFFFFF"/>
        <w:spacing w:before="100" w:beforeAutospacing="1" w:after="100" w:afterAutospacing="1"/>
        <w:divId w:val="1430662733"/>
        <w:rPr>
          <w:rFonts w:eastAsia="Times New Roman" w:cs="Arial"/>
          <w:color w:val="000000"/>
          <w:sz w:val="28"/>
          <w:szCs w:val="28"/>
        </w:rPr>
      </w:pPr>
      <w:r w:rsidRPr="00674527">
        <w:rPr>
          <w:rFonts w:eastAsia="Times New Roman" w:cs="Arial"/>
          <w:color w:val="000000"/>
          <w:sz w:val="28"/>
          <w:szCs w:val="28"/>
        </w:rPr>
        <w:t>Uvolnění velkých kloubů a celé pánevní oblasti.</w:t>
      </w:r>
    </w:p>
    <w:p w:rsidR="00FC0A15" w:rsidRDefault="0055375D" w:rsidP="00FC0A15">
      <w:pPr>
        <w:numPr>
          <w:ilvl w:val="0"/>
          <w:numId w:val="1"/>
        </w:numPr>
        <w:shd w:val="clear" w:color="auto" w:fill="FFFFFF"/>
        <w:spacing w:before="100" w:beforeAutospacing="1" w:after="100" w:afterAutospacing="1"/>
        <w:divId w:val="1430662733"/>
        <w:rPr>
          <w:rFonts w:eastAsia="Times New Roman" w:cs="Arial"/>
          <w:color w:val="000000"/>
          <w:sz w:val="28"/>
          <w:szCs w:val="28"/>
        </w:rPr>
      </w:pPr>
      <w:r w:rsidRPr="00674527">
        <w:rPr>
          <w:rFonts w:eastAsia="Times New Roman" w:cs="Arial"/>
          <w:color w:val="000000"/>
          <w:sz w:val="28"/>
          <w:szCs w:val="28"/>
        </w:rPr>
        <w:t>Rehabilitace po výměně velkých kloubů či úrazech (zvětšování kloubní pohyblivosti).</w:t>
      </w:r>
    </w:p>
    <w:p w:rsidR="009B0EE7" w:rsidRDefault="009B0EE7" w:rsidP="009B0EE7">
      <w:pPr>
        <w:shd w:val="clear" w:color="auto" w:fill="FFFFFF"/>
        <w:spacing w:before="100" w:beforeAutospacing="1" w:after="100" w:afterAutospacing="1"/>
        <w:divId w:val="1430662733"/>
        <w:rPr>
          <w:rFonts w:eastAsia="Times New Roman" w:cs="Arial"/>
          <w:color w:val="000000"/>
          <w:sz w:val="28"/>
          <w:szCs w:val="28"/>
        </w:rPr>
      </w:pPr>
    </w:p>
    <w:p w:rsidR="009B0EE7" w:rsidRDefault="009B0EE7" w:rsidP="009B0EE7">
      <w:pPr>
        <w:shd w:val="clear" w:color="auto" w:fill="FFFFFF"/>
        <w:spacing w:before="100" w:beforeAutospacing="1" w:after="100" w:afterAutospacing="1"/>
        <w:divId w:val="1430662733"/>
        <w:rPr>
          <w:rFonts w:eastAsia="Times New Roman" w:cs="Arial"/>
          <w:color w:val="000000"/>
          <w:sz w:val="28"/>
          <w:szCs w:val="28"/>
        </w:rPr>
      </w:pPr>
    </w:p>
    <w:p w:rsidR="009B0EE7" w:rsidRPr="00FC0A15" w:rsidRDefault="009B0EE7" w:rsidP="009B0EE7">
      <w:pPr>
        <w:shd w:val="clear" w:color="auto" w:fill="FFFFFF"/>
        <w:spacing w:before="100" w:beforeAutospacing="1" w:after="100" w:afterAutospacing="1"/>
        <w:divId w:val="1430662733"/>
        <w:rPr>
          <w:rFonts w:eastAsia="Times New Roman" w:cs="Arial"/>
          <w:color w:val="000000"/>
          <w:sz w:val="28"/>
          <w:szCs w:val="28"/>
        </w:rPr>
      </w:pPr>
    </w:p>
    <w:p w:rsidR="001C3041" w:rsidRPr="0015458D" w:rsidRDefault="0015458D" w:rsidP="00C6679B">
      <w:pPr>
        <w:pStyle w:val="Nadpis1"/>
        <w:rPr>
          <w:color w:val="000000" w:themeColor="text1"/>
          <w:sz w:val="36"/>
          <w:szCs w:val="36"/>
          <w:shd w:val="clear" w:color="auto" w:fill="FFFFFF"/>
        </w:rPr>
      </w:pPr>
      <w:r>
        <w:rPr>
          <w:color w:val="000000" w:themeColor="text1"/>
          <w:sz w:val="36"/>
          <w:szCs w:val="36"/>
          <w:shd w:val="clear" w:color="auto" w:fill="FFFFFF"/>
        </w:rPr>
        <w:lastRenderedPageBreak/>
        <w:t xml:space="preserve">Funkce </w:t>
      </w:r>
      <w:r w:rsidR="001C3041" w:rsidRPr="0015458D">
        <w:rPr>
          <w:color w:val="000000" w:themeColor="text1"/>
          <w:sz w:val="36"/>
          <w:szCs w:val="36"/>
          <w:shd w:val="clear" w:color="auto" w:fill="FFFFFF"/>
        </w:rPr>
        <w:t xml:space="preserve">SM </w:t>
      </w:r>
      <w:r>
        <w:rPr>
          <w:color w:val="000000" w:themeColor="text1"/>
          <w:sz w:val="36"/>
          <w:szCs w:val="36"/>
          <w:shd w:val="clear" w:color="auto" w:fill="FFFFFF"/>
        </w:rPr>
        <w:t>SYSTÉMU</w:t>
      </w:r>
    </w:p>
    <w:p w:rsidR="001C3041" w:rsidRDefault="005E51A6" w:rsidP="005E51A6">
      <w:pPr>
        <w:jc w:val="both"/>
        <w:rPr>
          <w:color w:val="000000" w:themeColor="text1"/>
          <w:sz w:val="28"/>
          <w:szCs w:val="28"/>
          <w:shd w:val="clear" w:color="auto" w:fill="FFFFFF"/>
        </w:rPr>
      </w:pPr>
      <w:r>
        <w:rPr>
          <w:color w:val="000000" w:themeColor="text1"/>
          <w:sz w:val="28"/>
          <w:szCs w:val="28"/>
          <w:shd w:val="clear" w:color="auto" w:fill="FFFFFF"/>
        </w:rPr>
        <w:t>Posilovací</w:t>
      </w:r>
      <w:r w:rsidR="007826B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="003C2644">
        <w:rPr>
          <w:color w:val="000000" w:themeColor="text1"/>
          <w:sz w:val="28"/>
          <w:szCs w:val="28"/>
          <w:shd w:val="clear" w:color="auto" w:fill="FFFFFF"/>
        </w:rPr>
        <w:t>–</w:t>
      </w:r>
      <w:r w:rsidR="001C3041">
        <w:rPr>
          <w:color w:val="000000" w:themeColor="text1"/>
          <w:sz w:val="28"/>
          <w:szCs w:val="28"/>
          <w:shd w:val="clear" w:color="auto" w:fill="FFFFFF"/>
        </w:rPr>
        <w:t xml:space="preserve"> posiluje</w:t>
      </w:r>
      <w:r w:rsidR="003C2644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="001C3041">
        <w:rPr>
          <w:color w:val="000000" w:themeColor="text1"/>
          <w:sz w:val="28"/>
          <w:szCs w:val="28"/>
          <w:shd w:val="clear" w:color="auto" w:fill="FFFFFF"/>
        </w:rPr>
        <w:t>oslabené svaly</w:t>
      </w:r>
    </w:p>
    <w:p w:rsidR="001C3041" w:rsidRDefault="007826BE" w:rsidP="007826BE">
      <w:pPr>
        <w:jc w:val="both"/>
        <w:rPr>
          <w:color w:val="000000" w:themeColor="text1"/>
          <w:sz w:val="28"/>
          <w:szCs w:val="28"/>
          <w:shd w:val="clear" w:color="auto" w:fill="FFFFFF"/>
        </w:rPr>
      </w:pPr>
      <w:r>
        <w:rPr>
          <w:color w:val="000000" w:themeColor="text1"/>
          <w:sz w:val="28"/>
          <w:szCs w:val="28"/>
          <w:shd w:val="clear" w:color="auto" w:fill="FFFFFF"/>
        </w:rPr>
        <w:t xml:space="preserve">Protahovací </w:t>
      </w:r>
      <w:r w:rsidR="001F33D8">
        <w:rPr>
          <w:color w:val="000000" w:themeColor="text1"/>
          <w:sz w:val="28"/>
          <w:szCs w:val="28"/>
          <w:shd w:val="clear" w:color="auto" w:fill="FFFFFF"/>
        </w:rPr>
        <w:t>– protahuje s</w:t>
      </w:r>
      <w:r w:rsidR="001C3041">
        <w:rPr>
          <w:color w:val="000000" w:themeColor="text1"/>
          <w:sz w:val="28"/>
          <w:szCs w:val="28"/>
          <w:shd w:val="clear" w:color="auto" w:fill="FFFFFF"/>
        </w:rPr>
        <w:t>valy zkrácené</w:t>
      </w:r>
    </w:p>
    <w:p w:rsidR="001C3041" w:rsidRDefault="00D25825" w:rsidP="00D25825">
      <w:pPr>
        <w:jc w:val="both"/>
        <w:rPr>
          <w:color w:val="000000" w:themeColor="text1"/>
          <w:sz w:val="28"/>
          <w:szCs w:val="28"/>
          <w:shd w:val="clear" w:color="auto" w:fill="FFFFFF"/>
        </w:rPr>
      </w:pPr>
      <w:r>
        <w:rPr>
          <w:color w:val="000000" w:themeColor="text1"/>
          <w:sz w:val="28"/>
          <w:szCs w:val="28"/>
          <w:shd w:val="clear" w:color="auto" w:fill="FFFFFF"/>
        </w:rPr>
        <w:t xml:space="preserve">Regenerační </w:t>
      </w:r>
      <w:r w:rsidR="001F33D8">
        <w:rPr>
          <w:color w:val="000000" w:themeColor="text1"/>
          <w:sz w:val="28"/>
          <w:szCs w:val="28"/>
          <w:shd w:val="clear" w:color="auto" w:fill="FFFFFF"/>
        </w:rPr>
        <w:t>–</w:t>
      </w:r>
      <w:r w:rsidR="003C2644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="001C3041">
        <w:rPr>
          <w:color w:val="000000" w:themeColor="text1"/>
          <w:sz w:val="28"/>
          <w:szCs w:val="28"/>
          <w:shd w:val="clear" w:color="auto" w:fill="FFFFFF"/>
        </w:rPr>
        <w:t>uvolňuje přetížené svaly</w:t>
      </w:r>
    </w:p>
    <w:p w:rsidR="001C3041" w:rsidRDefault="00D25825" w:rsidP="00D25825">
      <w:pPr>
        <w:jc w:val="both"/>
        <w:rPr>
          <w:color w:val="000000" w:themeColor="text1"/>
          <w:sz w:val="28"/>
          <w:szCs w:val="28"/>
          <w:shd w:val="clear" w:color="auto" w:fill="FFFFFF"/>
        </w:rPr>
      </w:pPr>
      <w:r>
        <w:rPr>
          <w:color w:val="000000" w:themeColor="text1"/>
          <w:sz w:val="28"/>
          <w:szCs w:val="28"/>
          <w:shd w:val="clear" w:color="auto" w:fill="FFFFFF"/>
        </w:rPr>
        <w:t>Mobilizační</w:t>
      </w:r>
      <w:r w:rsidR="003C2644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="008629EF">
        <w:rPr>
          <w:color w:val="000000" w:themeColor="text1"/>
          <w:sz w:val="28"/>
          <w:szCs w:val="28"/>
          <w:shd w:val="clear" w:color="auto" w:fill="FFFFFF"/>
        </w:rPr>
        <w:t>–</w:t>
      </w:r>
      <w:r w:rsidR="003C2644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="008629EF">
        <w:rPr>
          <w:color w:val="000000" w:themeColor="text1"/>
          <w:sz w:val="28"/>
          <w:szCs w:val="28"/>
          <w:shd w:val="clear" w:color="auto" w:fill="FFFFFF"/>
        </w:rPr>
        <w:t>obnovuje</w:t>
      </w:r>
      <w:r w:rsidR="001C3041">
        <w:rPr>
          <w:color w:val="000000" w:themeColor="text1"/>
          <w:sz w:val="28"/>
          <w:szCs w:val="28"/>
          <w:shd w:val="clear" w:color="auto" w:fill="FFFFFF"/>
        </w:rPr>
        <w:t xml:space="preserve"> a zlepšuje kloubní pohyblivost</w:t>
      </w:r>
    </w:p>
    <w:p w:rsidR="008629EF" w:rsidRDefault="001F33D8" w:rsidP="008629EF">
      <w:pPr>
        <w:jc w:val="both"/>
        <w:rPr>
          <w:color w:val="000000" w:themeColor="text1"/>
          <w:sz w:val="28"/>
          <w:szCs w:val="28"/>
          <w:shd w:val="clear" w:color="auto" w:fill="FFFFFF"/>
        </w:rPr>
      </w:pPr>
      <w:r>
        <w:rPr>
          <w:color w:val="000000" w:themeColor="text1"/>
          <w:sz w:val="28"/>
          <w:szCs w:val="28"/>
          <w:shd w:val="clear" w:color="auto" w:fill="FFFFFF"/>
        </w:rPr>
        <w:t>Stabilizační</w:t>
      </w:r>
      <w:r w:rsidR="008629EF">
        <w:rPr>
          <w:color w:val="000000" w:themeColor="text1"/>
          <w:sz w:val="28"/>
          <w:szCs w:val="28"/>
          <w:shd w:val="clear" w:color="auto" w:fill="FFFFFF"/>
        </w:rPr>
        <w:t xml:space="preserve"> – zpevňuje </w:t>
      </w:r>
      <w:r w:rsidR="001C3041">
        <w:rPr>
          <w:color w:val="000000" w:themeColor="text1"/>
          <w:sz w:val="28"/>
          <w:szCs w:val="28"/>
          <w:shd w:val="clear" w:color="auto" w:fill="FFFFFF"/>
        </w:rPr>
        <w:t>tělo v</w:t>
      </w:r>
      <w:r w:rsidR="008629EF">
        <w:rPr>
          <w:color w:val="000000" w:themeColor="text1"/>
          <w:sz w:val="28"/>
          <w:szCs w:val="28"/>
          <w:shd w:val="clear" w:color="auto" w:fill="FFFFFF"/>
        </w:rPr>
        <w:t> pohybu</w:t>
      </w:r>
    </w:p>
    <w:p w:rsidR="0056399C" w:rsidRDefault="008629EF" w:rsidP="008629EF">
      <w:pPr>
        <w:jc w:val="both"/>
        <w:rPr>
          <w:color w:val="000000" w:themeColor="text1"/>
          <w:sz w:val="28"/>
          <w:szCs w:val="28"/>
          <w:shd w:val="clear" w:color="auto" w:fill="FFFFFF"/>
        </w:rPr>
      </w:pPr>
      <w:r>
        <w:rPr>
          <w:color w:val="000000" w:themeColor="text1"/>
          <w:sz w:val="28"/>
          <w:szCs w:val="28"/>
          <w:shd w:val="clear" w:color="auto" w:fill="FFFFFF"/>
        </w:rPr>
        <w:t>Koordinační</w:t>
      </w:r>
      <w:r w:rsidR="00162A8D">
        <w:rPr>
          <w:color w:val="000000" w:themeColor="text1"/>
          <w:sz w:val="28"/>
          <w:szCs w:val="28"/>
          <w:shd w:val="clear" w:color="auto" w:fill="FFFFFF"/>
        </w:rPr>
        <w:t xml:space="preserve"> – </w:t>
      </w:r>
      <w:r w:rsidR="00467E65">
        <w:rPr>
          <w:color w:val="000000" w:themeColor="text1"/>
          <w:sz w:val="28"/>
          <w:szCs w:val="28"/>
          <w:shd w:val="clear" w:color="auto" w:fill="FFFFFF"/>
        </w:rPr>
        <w:t>koordinuje vzájemné postavení</w:t>
      </w:r>
      <w:r w:rsidR="0056399C">
        <w:rPr>
          <w:color w:val="000000" w:themeColor="text1"/>
          <w:sz w:val="28"/>
          <w:szCs w:val="28"/>
          <w:shd w:val="clear" w:color="auto" w:fill="FFFFFF"/>
        </w:rPr>
        <w:t xml:space="preserve"> pohybových segmentů</w:t>
      </w:r>
    </w:p>
    <w:p w:rsidR="00C81007" w:rsidRDefault="00E6243E" w:rsidP="008629EF">
      <w:pPr>
        <w:jc w:val="both"/>
        <w:rPr>
          <w:color w:val="000000" w:themeColor="text1"/>
          <w:sz w:val="28"/>
          <w:szCs w:val="28"/>
          <w:shd w:val="clear" w:color="auto" w:fill="FFFFFF"/>
        </w:rPr>
      </w:pPr>
      <w:r>
        <w:rPr>
          <w:color w:val="000000" w:themeColor="text1"/>
          <w:sz w:val="28"/>
          <w:szCs w:val="28"/>
          <w:shd w:val="clear" w:color="auto" w:fill="FFFFFF"/>
        </w:rPr>
        <w:t>O</w:t>
      </w:r>
      <w:r w:rsidR="00162A8D">
        <w:rPr>
          <w:color w:val="000000" w:themeColor="text1"/>
          <w:sz w:val="28"/>
          <w:szCs w:val="28"/>
          <w:shd w:val="clear" w:color="auto" w:fill="FFFFFF"/>
        </w:rPr>
        <w:t>ptimalizuje</w:t>
      </w:r>
      <w:r w:rsidR="001C3041">
        <w:rPr>
          <w:color w:val="000000" w:themeColor="text1"/>
          <w:sz w:val="28"/>
          <w:szCs w:val="28"/>
          <w:shd w:val="clear" w:color="auto" w:fill="FFFFFF"/>
        </w:rPr>
        <w:t xml:space="preserve"> řízení pohybu – </w:t>
      </w:r>
      <w:r>
        <w:rPr>
          <w:color w:val="000000" w:themeColor="text1"/>
          <w:sz w:val="28"/>
          <w:szCs w:val="28"/>
          <w:shd w:val="clear" w:color="auto" w:fill="FFFFFF"/>
        </w:rPr>
        <w:t>procvičování pohybových stereotypů jako je</w:t>
      </w:r>
      <w:r w:rsidR="001C3041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chůze</w:t>
      </w:r>
      <w:r w:rsidR="001C3041">
        <w:rPr>
          <w:color w:val="000000" w:themeColor="text1"/>
          <w:sz w:val="28"/>
          <w:szCs w:val="28"/>
          <w:shd w:val="clear" w:color="auto" w:fill="FFFFFF"/>
        </w:rPr>
        <w:t xml:space="preserve">, </w:t>
      </w:r>
      <w:r>
        <w:rPr>
          <w:color w:val="000000" w:themeColor="text1"/>
          <w:sz w:val="28"/>
          <w:szCs w:val="28"/>
          <w:shd w:val="clear" w:color="auto" w:fill="FFFFFF"/>
        </w:rPr>
        <w:t>běh,</w:t>
      </w:r>
      <w:r w:rsidR="001C3041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="00C81007">
        <w:rPr>
          <w:color w:val="000000" w:themeColor="text1"/>
          <w:sz w:val="28"/>
          <w:szCs w:val="28"/>
          <w:shd w:val="clear" w:color="auto" w:fill="FFFFFF"/>
        </w:rPr>
        <w:t>práce</w:t>
      </w:r>
      <w:r w:rsidR="00BA1F51">
        <w:rPr>
          <w:color w:val="000000" w:themeColor="text1"/>
          <w:sz w:val="28"/>
          <w:szCs w:val="28"/>
          <w:shd w:val="clear" w:color="auto" w:fill="FFFFFF"/>
        </w:rPr>
        <w:t xml:space="preserve">, </w:t>
      </w:r>
      <w:r w:rsidR="001C3041">
        <w:rPr>
          <w:color w:val="000000" w:themeColor="text1"/>
          <w:sz w:val="28"/>
          <w:szCs w:val="28"/>
          <w:shd w:val="clear" w:color="auto" w:fill="FFFFFF"/>
        </w:rPr>
        <w:t>sport</w:t>
      </w:r>
      <w:r w:rsidR="00BA1F51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="001C3041">
        <w:rPr>
          <w:color w:val="000000" w:themeColor="text1"/>
          <w:sz w:val="28"/>
          <w:szCs w:val="28"/>
          <w:shd w:val="clear" w:color="auto" w:fill="FFFFFF"/>
        </w:rPr>
        <w:t>apod.</w:t>
      </w:r>
      <w:r w:rsidR="00BA1F51">
        <w:rPr>
          <w:color w:val="000000" w:themeColor="text1"/>
          <w:sz w:val="28"/>
          <w:szCs w:val="28"/>
          <w:shd w:val="clear" w:color="auto" w:fill="FFFFFF"/>
        </w:rPr>
        <w:t xml:space="preserve">, urychluje volné řízení </w:t>
      </w:r>
      <w:r w:rsidR="00C81007">
        <w:rPr>
          <w:color w:val="000000" w:themeColor="text1"/>
          <w:sz w:val="28"/>
          <w:szCs w:val="28"/>
          <w:shd w:val="clear" w:color="auto" w:fill="FFFFFF"/>
        </w:rPr>
        <w:t>pohybu</w:t>
      </w:r>
    </w:p>
    <w:p w:rsidR="00C81007" w:rsidRPr="00674527" w:rsidRDefault="009C474D" w:rsidP="00B42BCF">
      <w:pPr>
        <w:ind w:firstLine="720"/>
        <w:jc w:val="both"/>
        <w:rPr>
          <w:color w:val="000000" w:themeColor="text1"/>
          <w:sz w:val="28"/>
          <w:szCs w:val="28"/>
          <w:shd w:val="clear" w:color="auto" w:fill="FFFFFF"/>
        </w:rPr>
      </w:pPr>
      <w:r>
        <w:rPr>
          <w:color w:val="000000" w:themeColor="text1"/>
          <w:sz w:val="28"/>
          <w:szCs w:val="28"/>
          <w:shd w:val="clear" w:color="auto" w:fill="FFFFFF"/>
        </w:rPr>
        <w:t>Cvičení SMS spojuje komplexní trénink pohybového aparátu</w:t>
      </w:r>
      <w:r w:rsidR="002302A2">
        <w:rPr>
          <w:color w:val="000000" w:themeColor="text1"/>
          <w:sz w:val="28"/>
          <w:szCs w:val="28"/>
          <w:shd w:val="clear" w:color="auto" w:fill="FFFFFF"/>
        </w:rPr>
        <w:t xml:space="preserve"> a řízení pohybu centrálním nervovým</w:t>
      </w:r>
      <w:r w:rsidR="00B42BCF">
        <w:rPr>
          <w:color w:val="000000" w:themeColor="text1"/>
          <w:sz w:val="28"/>
          <w:szCs w:val="28"/>
          <w:shd w:val="clear" w:color="auto" w:fill="FFFFFF"/>
        </w:rPr>
        <w:t xml:space="preserve"> systémem.</w:t>
      </w:r>
    </w:p>
    <w:p w:rsidR="009400CF" w:rsidRPr="00674527" w:rsidRDefault="009400CF" w:rsidP="00106AD1">
      <w:pPr>
        <w:jc w:val="both"/>
        <w:rPr>
          <w:color w:val="000000" w:themeColor="text1"/>
          <w:sz w:val="28"/>
          <w:szCs w:val="28"/>
        </w:rPr>
      </w:pPr>
    </w:p>
    <w:p w:rsidR="00825FBA" w:rsidRPr="00C822E5" w:rsidRDefault="00FB6361" w:rsidP="00AD5B36">
      <w:pPr>
        <w:pStyle w:val="Nadpis1"/>
        <w:jc w:val="both"/>
        <w:rPr>
          <w:color w:val="000000" w:themeColor="text1"/>
          <w:sz w:val="36"/>
          <w:szCs w:val="36"/>
        </w:rPr>
      </w:pPr>
      <w:r w:rsidRPr="00C822E5">
        <w:rPr>
          <w:color w:val="000000" w:themeColor="text1"/>
          <w:sz w:val="36"/>
          <w:szCs w:val="36"/>
        </w:rPr>
        <w:t>Cíl cvičení</w:t>
      </w:r>
    </w:p>
    <w:p w:rsidR="00B1273A" w:rsidRDefault="00B1273A" w:rsidP="00364393">
      <w:pPr>
        <w:ind w:firstLine="720"/>
        <w:jc w:val="both"/>
        <w:divId w:val="1872953761"/>
        <w:rPr>
          <w:rFonts w:eastAsia="Times New Roman" w:cs="Arial"/>
          <w:color w:val="000000"/>
          <w:sz w:val="28"/>
          <w:szCs w:val="28"/>
        </w:rPr>
      </w:pPr>
      <w:r w:rsidRPr="005B34C7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Cílem cvičení je vědomě uvést do </w:t>
      </w:r>
      <w:r w:rsidR="009A7676">
        <w:rPr>
          <w:rFonts w:eastAsia="Times New Roman" w:cs="Arial"/>
          <w:color w:val="000000"/>
          <w:sz w:val="28"/>
          <w:szCs w:val="28"/>
          <w:shd w:val="clear" w:color="auto" w:fill="FFFFFF"/>
        </w:rPr>
        <w:t>pohybu celou svalovou spirálu</w:t>
      </w:r>
      <w:r w:rsidRPr="005B34C7">
        <w:rPr>
          <w:rFonts w:eastAsia="Times New Roman" w:cs="Arial"/>
          <w:color w:val="000000"/>
          <w:sz w:val="28"/>
          <w:szCs w:val="28"/>
          <w:shd w:val="clear" w:color="auto" w:fill="FFFFFF"/>
        </w:rPr>
        <w:t> (nikoliv jen jeden sval nebo svalovou skupinu) a zároveň</w:t>
      </w:r>
      <w:r w:rsidR="00C822E5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aktivně protáhnout </w:t>
      </w:r>
      <w:r w:rsidRPr="005B34C7">
        <w:rPr>
          <w:rFonts w:eastAsia="Times New Roman" w:cs="Arial"/>
          <w:color w:val="000000"/>
          <w:sz w:val="28"/>
          <w:szCs w:val="28"/>
          <w:shd w:val="clear" w:color="auto" w:fill="FFFFFF"/>
        </w:rPr>
        <w:t>nebo</w:t>
      </w:r>
      <w:r w:rsidR="00C822E5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uvolnit </w:t>
      </w:r>
      <w:r w:rsidRPr="005B34C7">
        <w:rPr>
          <w:rFonts w:eastAsia="Times New Roman" w:cs="Arial"/>
          <w:color w:val="000000"/>
          <w:sz w:val="28"/>
          <w:szCs w:val="28"/>
          <w:shd w:val="clear" w:color="auto" w:fill="FFFFFF"/>
        </w:rPr>
        <w:t>svalovou skupinu s tendencí k přetížení či ke zkrácení.</w:t>
      </w:r>
    </w:p>
    <w:p w:rsidR="00C87A45" w:rsidRPr="00D2735F" w:rsidRDefault="00D2735F" w:rsidP="00C87A45">
      <w:pPr>
        <w:jc w:val="both"/>
        <w:divId w:val="1872953761"/>
        <w:rPr>
          <w:rFonts w:eastAsia="Times New Roman"/>
          <w:b/>
          <w:bCs/>
          <w:i/>
          <w:iCs/>
          <w:sz w:val="28"/>
          <w:szCs w:val="28"/>
          <w:u w:val="single"/>
        </w:rPr>
      </w:pPr>
      <w:r>
        <w:rPr>
          <w:rFonts w:eastAsia="Times New Roman" w:cs="Arial"/>
          <w:b/>
          <w:bCs/>
          <w:color w:val="000000"/>
          <w:sz w:val="28"/>
          <w:szCs w:val="28"/>
          <w:u w:val="single"/>
        </w:rPr>
        <w:t>Správné provedení zajistí:</w:t>
      </w:r>
    </w:p>
    <w:p w:rsidR="00BD47F1" w:rsidRDefault="00B1273A" w:rsidP="00D82413">
      <w:pPr>
        <w:pStyle w:val="Odstavecseseznamem"/>
        <w:numPr>
          <w:ilvl w:val="0"/>
          <w:numId w:val="13"/>
        </w:numPr>
        <w:shd w:val="clear" w:color="auto" w:fill="FFFFFF"/>
        <w:spacing w:before="100" w:beforeAutospacing="1" w:after="100" w:afterAutospacing="1"/>
        <w:jc w:val="both"/>
        <w:divId w:val="1872953761"/>
        <w:rPr>
          <w:rFonts w:eastAsia="Times New Roman" w:cs="Arial"/>
          <w:color w:val="000000"/>
          <w:sz w:val="28"/>
          <w:szCs w:val="28"/>
        </w:rPr>
      </w:pPr>
      <w:r w:rsidRPr="003B65F0">
        <w:rPr>
          <w:rFonts w:eastAsia="Times New Roman" w:cs="Arial"/>
          <w:color w:val="000000"/>
          <w:sz w:val="28"/>
          <w:szCs w:val="28"/>
        </w:rPr>
        <w:t xml:space="preserve">napřímení </w:t>
      </w:r>
      <w:r w:rsidR="00462FFB">
        <w:rPr>
          <w:rFonts w:eastAsia="Times New Roman" w:cs="Arial"/>
          <w:color w:val="000000"/>
          <w:sz w:val="28"/>
          <w:szCs w:val="28"/>
        </w:rPr>
        <w:t xml:space="preserve">páteře – </w:t>
      </w:r>
      <w:r w:rsidR="00726626">
        <w:rPr>
          <w:rFonts w:eastAsia="Times New Roman" w:cs="Arial"/>
          <w:color w:val="000000"/>
          <w:sz w:val="28"/>
          <w:szCs w:val="28"/>
        </w:rPr>
        <w:t>centraci</w:t>
      </w:r>
      <w:r w:rsidR="00462FFB">
        <w:rPr>
          <w:rFonts w:eastAsia="Times New Roman" w:cs="Arial"/>
          <w:color w:val="000000"/>
          <w:sz w:val="28"/>
          <w:szCs w:val="28"/>
        </w:rPr>
        <w:t xml:space="preserve"> a </w:t>
      </w:r>
      <w:r w:rsidR="00D82413">
        <w:rPr>
          <w:rFonts w:eastAsia="Times New Roman" w:cs="Arial"/>
          <w:color w:val="000000"/>
          <w:sz w:val="28"/>
          <w:szCs w:val="28"/>
        </w:rPr>
        <w:t xml:space="preserve">trakce, </w:t>
      </w:r>
    </w:p>
    <w:p w:rsidR="00B1273A" w:rsidRPr="00D82413" w:rsidRDefault="00D82413" w:rsidP="00D82413">
      <w:pPr>
        <w:pStyle w:val="Odstavecseseznamem"/>
        <w:numPr>
          <w:ilvl w:val="0"/>
          <w:numId w:val="13"/>
        </w:numPr>
        <w:shd w:val="clear" w:color="auto" w:fill="FFFFFF"/>
        <w:spacing w:before="100" w:beforeAutospacing="1" w:after="100" w:afterAutospacing="1"/>
        <w:jc w:val="both"/>
        <w:divId w:val="1872953761"/>
        <w:rPr>
          <w:rFonts w:eastAsia="Times New Roman" w:cs="Arial"/>
          <w:color w:val="000000"/>
          <w:sz w:val="28"/>
          <w:szCs w:val="28"/>
        </w:rPr>
      </w:pPr>
      <w:r>
        <w:rPr>
          <w:rFonts w:eastAsia="Times New Roman" w:cs="Arial"/>
          <w:color w:val="000000"/>
          <w:sz w:val="28"/>
          <w:szCs w:val="28"/>
        </w:rPr>
        <w:t>snížení tlaku na meziobratlové ploténky,</w:t>
      </w:r>
    </w:p>
    <w:p w:rsidR="00B1273A" w:rsidRPr="003B65F0" w:rsidRDefault="00B1273A" w:rsidP="003B65F0">
      <w:pPr>
        <w:pStyle w:val="Odstavecseseznamem"/>
        <w:numPr>
          <w:ilvl w:val="0"/>
          <w:numId w:val="13"/>
        </w:numPr>
        <w:shd w:val="clear" w:color="auto" w:fill="FFFFFF"/>
        <w:spacing w:before="100" w:beforeAutospacing="1" w:after="100" w:afterAutospacing="1"/>
        <w:jc w:val="both"/>
        <w:divId w:val="1872953761"/>
        <w:rPr>
          <w:rFonts w:eastAsia="Times New Roman" w:cs="Arial"/>
          <w:color w:val="000000"/>
          <w:sz w:val="28"/>
          <w:szCs w:val="28"/>
        </w:rPr>
      </w:pPr>
      <w:r w:rsidRPr="003B65F0">
        <w:rPr>
          <w:rFonts w:eastAsia="Times New Roman" w:cs="Arial"/>
          <w:color w:val="000000"/>
          <w:sz w:val="28"/>
          <w:szCs w:val="28"/>
        </w:rPr>
        <w:t>aktivaci meziobratlových a hýžďových svalů, které bývají často oslabené a nejsou schopné plnit svou funkci,</w:t>
      </w:r>
    </w:p>
    <w:p w:rsidR="00B1273A" w:rsidRPr="003B65F0" w:rsidRDefault="00B1273A" w:rsidP="003B65F0">
      <w:pPr>
        <w:pStyle w:val="Odstavecseseznamem"/>
        <w:numPr>
          <w:ilvl w:val="0"/>
          <w:numId w:val="13"/>
        </w:numPr>
        <w:shd w:val="clear" w:color="auto" w:fill="FFFFFF"/>
        <w:spacing w:before="100" w:beforeAutospacing="1" w:after="100" w:afterAutospacing="1"/>
        <w:jc w:val="both"/>
        <w:divId w:val="1872953761"/>
        <w:rPr>
          <w:rFonts w:eastAsia="Times New Roman" w:cs="Arial"/>
          <w:color w:val="000000"/>
          <w:sz w:val="28"/>
          <w:szCs w:val="28"/>
        </w:rPr>
      </w:pPr>
      <w:r w:rsidRPr="003B65F0">
        <w:rPr>
          <w:rFonts w:eastAsia="Times New Roman" w:cs="Arial"/>
          <w:color w:val="000000"/>
          <w:sz w:val="28"/>
          <w:szCs w:val="28"/>
        </w:rPr>
        <w:t>uvolnění šíjových a paravertebrálních svalů,</w:t>
      </w:r>
    </w:p>
    <w:p w:rsidR="00B1273A" w:rsidRPr="003B65F0" w:rsidRDefault="00B1273A" w:rsidP="003B65F0">
      <w:pPr>
        <w:pStyle w:val="Odstavecseseznamem"/>
        <w:numPr>
          <w:ilvl w:val="0"/>
          <w:numId w:val="13"/>
        </w:numPr>
        <w:shd w:val="clear" w:color="auto" w:fill="FFFFFF"/>
        <w:spacing w:before="100" w:beforeAutospacing="1" w:after="100" w:afterAutospacing="1"/>
        <w:jc w:val="both"/>
        <w:divId w:val="1872953761"/>
        <w:rPr>
          <w:rFonts w:eastAsia="Times New Roman" w:cs="Arial"/>
          <w:color w:val="000000"/>
          <w:sz w:val="28"/>
          <w:szCs w:val="28"/>
        </w:rPr>
      </w:pPr>
      <w:r w:rsidRPr="003B65F0">
        <w:rPr>
          <w:rFonts w:eastAsia="Times New Roman" w:cs="Arial"/>
          <w:color w:val="000000"/>
          <w:sz w:val="28"/>
          <w:szCs w:val="28"/>
        </w:rPr>
        <w:t>aktivaci klenby nožní</w:t>
      </w:r>
    </w:p>
    <w:p w:rsidR="000D0A31" w:rsidRPr="002A0AC9" w:rsidRDefault="00B1273A" w:rsidP="00BA1F51">
      <w:pPr>
        <w:pStyle w:val="Odstavecseseznamem"/>
        <w:numPr>
          <w:ilvl w:val="0"/>
          <w:numId w:val="13"/>
        </w:numPr>
        <w:shd w:val="clear" w:color="auto" w:fill="FFFFFF"/>
        <w:spacing w:before="100" w:beforeAutospacing="1" w:after="100" w:afterAutospacing="1"/>
        <w:jc w:val="both"/>
        <w:divId w:val="1872953761"/>
        <w:rPr>
          <w:rFonts w:eastAsia="Times New Roman" w:cs="Arial"/>
          <w:color w:val="000000"/>
          <w:sz w:val="28"/>
          <w:szCs w:val="28"/>
        </w:rPr>
      </w:pPr>
      <w:r w:rsidRPr="003B65F0">
        <w:rPr>
          <w:rFonts w:eastAsia="Times New Roman" w:cs="Arial"/>
          <w:color w:val="000000"/>
          <w:sz w:val="28"/>
          <w:szCs w:val="28"/>
        </w:rPr>
        <w:t>a látkovou výměnu v meziobratlovém disku.</w:t>
      </w:r>
    </w:p>
    <w:p w:rsidR="000D0A31" w:rsidRPr="009F74A1" w:rsidRDefault="009F462F" w:rsidP="009F74A1">
      <w:pPr>
        <w:pStyle w:val="Nadpis1"/>
        <w:rPr>
          <w:color w:val="000000" w:themeColor="text1"/>
          <w:sz w:val="36"/>
          <w:szCs w:val="36"/>
        </w:rPr>
      </w:pPr>
      <w:r w:rsidRPr="009F74A1">
        <w:rPr>
          <w:color w:val="000000" w:themeColor="text1"/>
          <w:sz w:val="36"/>
          <w:szCs w:val="36"/>
        </w:rPr>
        <w:lastRenderedPageBreak/>
        <w:t xml:space="preserve">Centrace </w:t>
      </w:r>
      <w:r w:rsidR="00E1177E">
        <w:rPr>
          <w:color w:val="000000" w:themeColor="text1"/>
          <w:sz w:val="36"/>
          <w:szCs w:val="36"/>
        </w:rPr>
        <w:t xml:space="preserve">a trakce </w:t>
      </w:r>
      <w:r w:rsidRPr="009F74A1">
        <w:rPr>
          <w:color w:val="000000" w:themeColor="text1"/>
          <w:sz w:val="36"/>
          <w:szCs w:val="36"/>
        </w:rPr>
        <w:t>páteře</w:t>
      </w:r>
    </w:p>
    <w:p w:rsidR="00231681" w:rsidRDefault="009F462F" w:rsidP="009F74A1">
      <w:pPr>
        <w:ind w:firstLine="720"/>
        <w:jc w:val="both"/>
        <w:rPr>
          <w:color w:val="000000" w:themeColor="text1"/>
          <w:sz w:val="28"/>
          <w:szCs w:val="28"/>
        </w:rPr>
      </w:pPr>
      <w:r w:rsidRPr="006B5112">
        <w:rPr>
          <w:color w:val="000000" w:themeColor="text1"/>
          <w:sz w:val="28"/>
          <w:szCs w:val="28"/>
        </w:rPr>
        <w:t xml:space="preserve"> </w:t>
      </w:r>
      <w:r w:rsidR="00365B92">
        <w:rPr>
          <w:color w:val="000000" w:themeColor="text1"/>
          <w:sz w:val="28"/>
          <w:szCs w:val="28"/>
        </w:rPr>
        <w:t xml:space="preserve">Při cvičení </w:t>
      </w:r>
      <w:r w:rsidR="00FE4B14">
        <w:rPr>
          <w:color w:val="000000" w:themeColor="text1"/>
          <w:sz w:val="28"/>
          <w:szCs w:val="28"/>
        </w:rPr>
        <w:t xml:space="preserve">je trup vyrovnáván do zadní </w:t>
      </w:r>
      <w:r w:rsidR="00C02A8C">
        <w:rPr>
          <w:color w:val="000000" w:themeColor="text1"/>
          <w:sz w:val="28"/>
          <w:szCs w:val="28"/>
        </w:rPr>
        <w:t xml:space="preserve">a přední osy </w:t>
      </w:r>
      <w:r w:rsidR="00222CE5">
        <w:rPr>
          <w:color w:val="000000" w:themeColor="text1"/>
          <w:sz w:val="28"/>
          <w:szCs w:val="28"/>
        </w:rPr>
        <w:t xml:space="preserve">těla, nikdy by však </w:t>
      </w:r>
      <w:r w:rsidR="00D06D93">
        <w:rPr>
          <w:color w:val="000000" w:themeColor="text1"/>
          <w:sz w:val="28"/>
          <w:szCs w:val="28"/>
        </w:rPr>
        <w:t xml:space="preserve">osa </w:t>
      </w:r>
      <w:r w:rsidR="00222CE5">
        <w:rPr>
          <w:color w:val="000000" w:themeColor="text1"/>
          <w:sz w:val="28"/>
          <w:szCs w:val="28"/>
        </w:rPr>
        <w:t>neměla přesáhnout</w:t>
      </w:r>
      <w:r w:rsidR="00187C6F">
        <w:rPr>
          <w:color w:val="000000" w:themeColor="text1"/>
          <w:sz w:val="28"/>
          <w:szCs w:val="28"/>
        </w:rPr>
        <w:t xml:space="preserve"> základnu pánve.</w:t>
      </w:r>
    </w:p>
    <w:p w:rsidR="00187C6F" w:rsidRDefault="00187C6F" w:rsidP="00187C6F">
      <w:pPr>
        <w:jc w:val="both"/>
        <w:rPr>
          <w:color w:val="000000" w:themeColor="text1"/>
          <w:sz w:val="28"/>
          <w:szCs w:val="28"/>
        </w:rPr>
      </w:pPr>
    </w:p>
    <w:p w:rsidR="00231681" w:rsidRDefault="00217271" w:rsidP="00946C0A">
      <w:pPr>
        <w:jc w:val="both"/>
        <w:rPr>
          <w:color w:val="000000" w:themeColor="text1"/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665408" behindDoc="0" locked="0" layoutInCell="1" allowOverlap="1" wp14:anchorId="615FEE00" wp14:editId="383A735B">
            <wp:simplePos x="0" y="0"/>
            <wp:positionH relativeFrom="column">
              <wp:posOffset>5080</wp:posOffset>
            </wp:positionH>
            <wp:positionV relativeFrom="paragraph">
              <wp:posOffset>61595</wp:posOffset>
            </wp:positionV>
            <wp:extent cx="5521325" cy="4547870"/>
            <wp:effectExtent l="0" t="0" r="3175" b="5080"/>
            <wp:wrapTopAndBottom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21325" cy="4547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46C0A" w:rsidRDefault="0034416D" w:rsidP="00946C0A">
      <w:pPr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Obr. 1.  Vyrovnání trupu do zadní a přední osy těla</w:t>
      </w:r>
    </w:p>
    <w:p w:rsidR="00946C0A" w:rsidRDefault="00946C0A" w:rsidP="00946C0A">
      <w:pPr>
        <w:jc w:val="both"/>
        <w:rPr>
          <w:color w:val="000000" w:themeColor="text1"/>
          <w:sz w:val="28"/>
          <w:szCs w:val="28"/>
        </w:rPr>
      </w:pPr>
    </w:p>
    <w:p w:rsidR="00946C0A" w:rsidRDefault="00946C0A" w:rsidP="00946C0A">
      <w:pPr>
        <w:jc w:val="both"/>
        <w:rPr>
          <w:color w:val="000000" w:themeColor="text1"/>
          <w:sz w:val="28"/>
          <w:szCs w:val="28"/>
        </w:rPr>
      </w:pPr>
    </w:p>
    <w:p w:rsidR="00946C0A" w:rsidRDefault="00946C0A" w:rsidP="00946C0A">
      <w:pPr>
        <w:jc w:val="both"/>
        <w:rPr>
          <w:color w:val="000000" w:themeColor="text1"/>
          <w:sz w:val="28"/>
          <w:szCs w:val="28"/>
        </w:rPr>
      </w:pPr>
    </w:p>
    <w:p w:rsidR="00946C0A" w:rsidRDefault="00946C0A" w:rsidP="00946C0A">
      <w:pPr>
        <w:jc w:val="both"/>
        <w:rPr>
          <w:color w:val="000000" w:themeColor="text1"/>
          <w:sz w:val="28"/>
          <w:szCs w:val="28"/>
        </w:rPr>
      </w:pPr>
    </w:p>
    <w:p w:rsidR="00231681" w:rsidRDefault="00231681" w:rsidP="00365EE3">
      <w:pPr>
        <w:jc w:val="both"/>
        <w:rPr>
          <w:color w:val="000000" w:themeColor="text1"/>
          <w:sz w:val="28"/>
          <w:szCs w:val="28"/>
        </w:rPr>
      </w:pPr>
    </w:p>
    <w:p w:rsidR="00DC2EDD" w:rsidRPr="006B5112" w:rsidRDefault="00D06D93" w:rsidP="00E54F75">
      <w:pPr>
        <w:ind w:firstLine="720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lastRenderedPageBreak/>
        <w:t>Při cvičení se p</w:t>
      </w:r>
      <w:r w:rsidR="009F462F" w:rsidRPr="006B5112">
        <w:rPr>
          <w:color w:val="000000" w:themeColor="text1"/>
          <w:sz w:val="28"/>
          <w:szCs w:val="28"/>
        </w:rPr>
        <w:t xml:space="preserve">áteř </w:t>
      </w:r>
      <w:r w:rsidR="003455FF" w:rsidRPr="006B5112">
        <w:rPr>
          <w:color w:val="000000" w:themeColor="text1"/>
          <w:sz w:val="28"/>
          <w:szCs w:val="28"/>
        </w:rPr>
        <w:t>vyrovnává do střední linie jak v</w:t>
      </w:r>
      <w:r w:rsidR="00117F91" w:rsidRPr="006B5112">
        <w:rPr>
          <w:color w:val="000000" w:themeColor="text1"/>
          <w:sz w:val="28"/>
          <w:szCs w:val="28"/>
        </w:rPr>
        <w:t> rovině předozadní tak i boční.</w:t>
      </w:r>
    </w:p>
    <w:p w:rsidR="002F61D7" w:rsidRPr="006B5112" w:rsidRDefault="00CC5B05" w:rsidP="00AD5B36">
      <w:pPr>
        <w:jc w:val="both"/>
        <w:rPr>
          <w:color w:val="000000" w:themeColor="text1"/>
          <w:sz w:val="28"/>
          <w:szCs w:val="28"/>
        </w:rPr>
      </w:pPr>
      <w:r w:rsidRPr="006B5112">
        <w:rPr>
          <w:noProof/>
          <w:color w:val="000000" w:themeColor="text1"/>
          <w:lang w:eastAsia="cs-CZ"/>
        </w:rPr>
        <w:drawing>
          <wp:anchor distT="0" distB="0" distL="114300" distR="114300" simplePos="0" relativeHeight="251661312" behindDoc="0" locked="0" layoutInCell="1" allowOverlap="1" wp14:anchorId="25C008D4" wp14:editId="531F72C6">
            <wp:simplePos x="0" y="0"/>
            <wp:positionH relativeFrom="column">
              <wp:posOffset>0</wp:posOffset>
            </wp:positionH>
            <wp:positionV relativeFrom="paragraph">
              <wp:posOffset>370840</wp:posOffset>
            </wp:positionV>
            <wp:extent cx="5521325" cy="4887595"/>
            <wp:effectExtent l="0" t="0" r="3175" b="8255"/>
            <wp:wrapTopAndBottom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21325" cy="4887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46E3" w:rsidRDefault="002546E3" w:rsidP="00AD5B36">
      <w:pPr>
        <w:jc w:val="both"/>
        <w:rPr>
          <w:color w:val="000000" w:themeColor="text1"/>
          <w:sz w:val="28"/>
          <w:szCs w:val="28"/>
        </w:rPr>
      </w:pPr>
    </w:p>
    <w:p w:rsidR="001977C8" w:rsidRDefault="001977C8" w:rsidP="002516DA">
      <w:pPr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Obr. </w:t>
      </w:r>
      <w:r w:rsidR="00F227E5">
        <w:rPr>
          <w:color w:val="000000" w:themeColor="text1"/>
          <w:sz w:val="28"/>
          <w:szCs w:val="28"/>
        </w:rPr>
        <w:t>2</w:t>
      </w:r>
      <w:r>
        <w:rPr>
          <w:color w:val="000000" w:themeColor="text1"/>
          <w:sz w:val="28"/>
          <w:szCs w:val="28"/>
        </w:rPr>
        <w:t xml:space="preserve">   Aktivace svalové</w:t>
      </w:r>
      <w:r w:rsidR="00D24C37">
        <w:rPr>
          <w:color w:val="000000" w:themeColor="text1"/>
          <w:sz w:val="28"/>
          <w:szCs w:val="28"/>
        </w:rPr>
        <w:t xml:space="preserve"> spirály </w:t>
      </w:r>
      <w:r>
        <w:rPr>
          <w:color w:val="000000" w:themeColor="text1"/>
          <w:sz w:val="28"/>
          <w:szCs w:val="28"/>
        </w:rPr>
        <w:t xml:space="preserve">m. latissimus dorsi (červená) </w:t>
      </w:r>
      <w:r w:rsidR="00FC62F4">
        <w:rPr>
          <w:color w:val="000000" w:themeColor="text1"/>
          <w:sz w:val="28"/>
          <w:szCs w:val="28"/>
        </w:rPr>
        <w:t xml:space="preserve">– </w:t>
      </w:r>
      <w:r w:rsidR="00D24C37">
        <w:rPr>
          <w:color w:val="000000" w:themeColor="text1"/>
          <w:sz w:val="28"/>
          <w:szCs w:val="28"/>
        </w:rPr>
        <w:t>tah</w:t>
      </w:r>
      <w:r w:rsidR="00FC62F4">
        <w:rPr>
          <w:color w:val="000000" w:themeColor="text1"/>
          <w:sz w:val="28"/>
          <w:szCs w:val="28"/>
        </w:rPr>
        <w:t xml:space="preserve"> </w:t>
      </w:r>
      <w:r w:rsidR="00D24C37">
        <w:rPr>
          <w:color w:val="000000" w:themeColor="text1"/>
          <w:sz w:val="28"/>
          <w:szCs w:val="28"/>
        </w:rPr>
        <w:t>vzad</w:t>
      </w:r>
    </w:p>
    <w:p w:rsidR="001977C8" w:rsidRDefault="001977C8" w:rsidP="002516DA">
      <w:pPr>
        <w:jc w:val="both"/>
        <w:rPr>
          <w:color w:val="000000" w:themeColor="text1"/>
          <w:sz w:val="28"/>
          <w:szCs w:val="28"/>
        </w:rPr>
      </w:pPr>
    </w:p>
    <w:p w:rsidR="001977C8" w:rsidRDefault="001977C8" w:rsidP="002516DA">
      <w:pPr>
        <w:jc w:val="both"/>
        <w:rPr>
          <w:color w:val="000000" w:themeColor="text1"/>
          <w:sz w:val="28"/>
          <w:szCs w:val="28"/>
        </w:rPr>
      </w:pPr>
    </w:p>
    <w:p w:rsidR="001977C8" w:rsidRDefault="001977C8" w:rsidP="002516DA">
      <w:pPr>
        <w:jc w:val="both"/>
        <w:rPr>
          <w:color w:val="000000" w:themeColor="text1"/>
          <w:sz w:val="28"/>
          <w:szCs w:val="28"/>
        </w:rPr>
      </w:pPr>
    </w:p>
    <w:p w:rsidR="00953EBA" w:rsidRDefault="00ED6244" w:rsidP="00AD5B36">
      <w:pPr>
        <w:jc w:val="both"/>
        <w:rPr>
          <w:color w:val="000000" w:themeColor="text1"/>
          <w:sz w:val="28"/>
          <w:szCs w:val="28"/>
        </w:rPr>
      </w:pPr>
      <w:r w:rsidRPr="006B5112">
        <w:rPr>
          <w:noProof/>
          <w:color w:val="000000" w:themeColor="text1"/>
          <w:lang w:eastAsia="cs-CZ"/>
        </w:rPr>
        <w:lastRenderedPageBreak/>
        <w:drawing>
          <wp:anchor distT="0" distB="0" distL="114300" distR="114300" simplePos="0" relativeHeight="251663360" behindDoc="0" locked="0" layoutInCell="1" allowOverlap="1" wp14:anchorId="4A10E5AC" wp14:editId="0547C44A">
            <wp:simplePos x="0" y="0"/>
            <wp:positionH relativeFrom="column">
              <wp:posOffset>-85725</wp:posOffset>
            </wp:positionH>
            <wp:positionV relativeFrom="paragraph">
              <wp:posOffset>93980</wp:posOffset>
            </wp:positionV>
            <wp:extent cx="5521325" cy="6108700"/>
            <wp:effectExtent l="0" t="0" r="3175" b="6350"/>
            <wp:wrapTopAndBottom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21325" cy="6108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70884" w:rsidRDefault="00953EBA" w:rsidP="00AD5B36">
      <w:pPr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Obr. </w:t>
      </w:r>
      <w:r w:rsidR="00F227E5">
        <w:rPr>
          <w:color w:val="000000" w:themeColor="text1"/>
          <w:sz w:val="28"/>
          <w:szCs w:val="28"/>
        </w:rPr>
        <w:t>3</w:t>
      </w:r>
      <w:r>
        <w:rPr>
          <w:color w:val="000000" w:themeColor="text1"/>
          <w:sz w:val="28"/>
          <w:szCs w:val="28"/>
        </w:rPr>
        <w:t xml:space="preserve">  Aktivace svalové spirály m. latissimus dorsi (</w:t>
      </w:r>
      <w:r w:rsidR="00306D8C">
        <w:rPr>
          <w:color w:val="000000" w:themeColor="text1"/>
          <w:sz w:val="28"/>
          <w:szCs w:val="28"/>
        </w:rPr>
        <w:t>modrá</w:t>
      </w:r>
      <w:r>
        <w:rPr>
          <w:color w:val="000000" w:themeColor="text1"/>
          <w:sz w:val="28"/>
          <w:szCs w:val="28"/>
        </w:rPr>
        <w:t xml:space="preserve">) </w:t>
      </w:r>
      <w:r w:rsidR="00FC62F4">
        <w:rPr>
          <w:color w:val="000000" w:themeColor="text1"/>
          <w:sz w:val="28"/>
          <w:szCs w:val="28"/>
        </w:rPr>
        <w:t xml:space="preserve">– boční </w:t>
      </w:r>
      <w:r w:rsidR="00D70884">
        <w:rPr>
          <w:color w:val="000000" w:themeColor="text1"/>
          <w:sz w:val="28"/>
          <w:szCs w:val="28"/>
        </w:rPr>
        <w:t>tah</w:t>
      </w:r>
    </w:p>
    <w:p w:rsidR="00D70884" w:rsidRDefault="00D70884" w:rsidP="00AD5B36">
      <w:pPr>
        <w:jc w:val="both"/>
        <w:rPr>
          <w:color w:val="000000" w:themeColor="text1"/>
          <w:sz w:val="28"/>
          <w:szCs w:val="28"/>
        </w:rPr>
      </w:pPr>
    </w:p>
    <w:p w:rsidR="00867CDB" w:rsidRPr="006B5112" w:rsidRDefault="00867CDB" w:rsidP="00763322">
      <w:pPr>
        <w:ind w:firstLine="720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Centrace </w:t>
      </w:r>
      <w:r w:rsidR="002942A8">
        <w:rPr>
          <w:color w:val="000000" w:themeColor="text1"/>
          <w:sz w:val="28"/>
          <w:szCs w:val="28"/>
        </w:rPr>
        <w:t xml:space="preserve">páteře </w:t>
      </w:r>
      <w:r w:rsidR="00D30068">
        <w:rPr>
          <w:color w:val="000000" w:themeColor="text1"/>
          <w:sz w:val="28"/>
          <w:szCs w:val="28"/>
        </w:rPr>
        <w:t xml:space="preserve">vede </w:t>
      </w:r>
      <w:r w:rsidR="00763322">
        <w:rPr>
          <w:color w:val="000000" w:themeColor="text1"/>
          <w:sz w:val="28"/>
          <w:szCs w:val="28"/>
        </w:rPr>
        <w:t>k</w:t>
      </w:r>
      <w:r w:rsidR="00D30068">
        <w:rPr>
          <w:color w:val="000000" w:themeColor="text1"/>
          <w:sz w:val="28"/>
          <w:szCs w:val="28"/>
        </w:rPr>
        <w:t xml:space="preserve"> vyrovnání páteře do střední linie, </w:t>
      </w:r>
      <w:r w:rsidR="003D6BC6">
        <w:rPr>
          <w:color w:val="000000" w:themeColor="text1"/>
          <w:sz w:val="28"/>
          <w:szCs w:val="28"/>
        </w:rPr>
        <w:t>břišní svaly zařazené do sestupné spirály zužují obvod pasu</w:t>
      </w:r>
      <w:r w:rsidR="00C26381">
        <w:rPr>
          <w:color w:val="000000" w:themeColor="text1"/>
          <w:sz w:val="28"/>
          <w:szCs w:val="28"/>
        </w:rPr>
        <w:t>, aktivují</w:t>
      </w:r>
      <w:r w:rsidR="007F42C6">
        <w:rPr>
          <w:color w:val="000000" w:themeColor="text1"/>
          <w:sz w:val="28"/>
          <w:szCs w:val="28"/>
        </w:rPr>
        <w:t xml:space="preserve"> trakci celé </w:t>
      </w:r>
      <w:r w:rsidR="001D6EA4">
        <w:rPr>
          <w:color w:val="000000" w:themeColor="text1"/>
          <w:sz w:val="28"/>
          <w:szCs w:val="28"/>
        </w:rPr>
        <w:t>páteře</w:t>
      </w:r>
      <w:r w:rsidR="0029579A">
        <w:rPr>
          <w:color w:val="000000" w:themeColor="text1"/>
          <w:sz w:val="28"/>
          <w:szCs w:val="28"/>
        </w:rPr>
        <w:t xml:space="preserve">, a </w:t>
      </w:r>
      <w:r w:rsidR="007F42C6">
        <w:rPr>
          <w:color w:val="000000" w:themeColor="text1"/>
          <w:sz w:val="28"/>
          <w:szCs w:val="28"/>
        </w:rPr>
        <w:t xml:space="preserve"> tím v jednotlivých </w:t>
      </w:r>
      <w:r w:rsidR="004152B2">
        <w:rPr>
          <w:color w:val="000000" w:themeColor="text1"/>
          <w:sz w:val="28"/>
          <w:szCs w:val="28"/>
        </w:rPr>
        <w:t xml:space="preserve">segmentech </w:t>
      </w:r>
      <w:r w:rsidR="001D6EA4">
        <w:rPr>
          <w:color w:val="000000" w:themeColor="text1"/>
          <w:sz w:val="28"/>
          <w:szCs w:val="28"/>
        </w:rPr>
        <w:t xml:space="preserve">dochází </w:t>
      </w:r>
      <w:r w:rsidR="00C26381">
        <w:rPr>
          <w:color w:val="000000" w:themeColor="text1"/>
          <w:sz w:val="28"/>
          <w:szCs w:val="28"/>
        </w:rPr>
        <w:t>k odtažení meziobratlových</w:t>
      </w:r>
      <w:r w:rsidR="001174D4">
        <w:rPr>
          <w:color w:val="000000" w:themeColor="text1"/>
          <w:sz w:val="28"/>
          <w:szCs w:val="28"/>
        </w:rPr>
        <w:t xml:space="preserve"> kloubů, čímž se</w:t>
      </w:r>
      <w:r w:rsidR="00C07B80">
        <w:rPr>
          <w:color w:val="000000" w:themeColor="text1"/>
          <w:sz w:val="28"/>
          <w:szCs w:val="28"/>
        </w:rPr>
        <w:t xml:space="preserve"> zlepšuje </w:t>
      </w:r>
      <w:r w:rsidR="005855EA">
        <w:rPr>
          <w:color w:val="000000" w:themeColor="text1"/>
          <w:sz w:val="28"/>
          <w:szCs w:val="28"/>
        </w:rPr>
        <w:t xml:space="preserve">jejich </w:t>
      </w:r>
      <w:r w:rsidR="00C07B80">
        <w:rPr>
          <w:color w:val="000000" w:themeColor="text1"/>
          <w:sz w:val="28"/>
          <w:szCs w:val="28"/>
        </w:rPr>
        <w:t>pohyb</w:t>
      </w:r>
      <w:r w:rsidR="008F7100">
        <w:rPr>
          <w:color w:val="000000" w:themeColor="text1"/>
          <w:sz w:val="28"/>
          <w:szCs w:val="28"/>
        </w:rPr>
        <w:t>, zv</w:t>
      </w:r>
      <w:r w:rsidR="00CF6624">
        <w:rPr>
          <w:color w:val="000000" w:themeColor="text1"/>
          <w:sz w:val="28"/>
          <w:szCs w:val="28"/>
        </w:rPr>
        <w:t>ýšením m</w:t>
      </w:r>
      <w:r w:rsidR="008F7100">
        <w:rPr>
          <w:color w:val="000000" w:themeColor="text1"/>
          <w:sz w:val="28"/>
          <w:szCs w:val="28"/>
        </w:rPr>
        <w:t>eziobratlov</w:t>
      </w:r>
      <w:r w:rsidR="00CF6624">
        <w:rPr>
          <w:color w:val="000000" w:themeColor="text1"/>
          <w:sz w:val="28"/>
          <w:szCs w:val="28"/>
        </w:rPr>
        <w:t>é ploténky</w:t>
      </w:r>
      <w:r w:rsidR="00A56C93">
        <w:rPr>
          <w:color w:val="000000" w:themeColor="text1"/>
          <w:sz w:val="28"/>
          <w:szCs w:val="28"/>
        </w:rPr>
        <w:t xml:space="preserve"> (hlavně její </w:t>
      </w:r>
      <w:r w:rsidR="00CF6624">
        <w:rPr>
          <w:color w:val="000000" w:themeColor="text1"/>
          <w:sz w:val="28"/>
          <w:szCs w:val="28"/>
        </w:rPr>
        <w:t>zadního</w:t>
      </w:r>
      <w:r w:rsidR="00A56C93">
        <w:rPr>
          <w:color w:val="000000" w:themeColor="text1"/>
          <w:sz w:val="28"/>
          <w:szCs w:val="28"/>
        </w:rPr>
        <w:t xml:space="preserve"> </w:t>
      </w:r>
      <w:r w:rsidR="00CF6624">
        <w:rPr>
          <w:color w:val="000000" w:themeColor="text1"/>
          <w:sz w:val="28"/>
          <w:szCs w:val="28"/>
        </w:rPr>
        <w:t>pólu</w:t>
      </w:r>
      <w:r w:rsidR="00A56C93">
        <w:rPr>
          <w:color w:val="000000" w:themeColor="text1"/>
          <w:sz w:val="28"/>
          <w:szCs w:val="28"/>
        </w:rPr>
        <w:t>)</w:t>
      </w:r>
      <w:r w:rsidR="00CF6624">
        <w:rPr>
          <w:color w:val="000000" w:themeColor="text1"/>
          <w:sz w:val="28"/>
          <w:szCs w:val="28"/>
        </w:rPr>
        <w:t xml:space="preserve"> se </w:t>
      </w:r>
      <w:r w:rsidR="008E3633">
        <w:rPr>
          <w:color w:val="000000" w:themeColor="text1"/>
          <w:sz w:val="28"/>
          <w:szCs w:val="28"/>
        </w:rPr>
        <w:t xml:space="preserve">zlepšuje se </w:t>
      </w:r>
      <w:r w:rsidR="005855EA">
        <w:rPr>
          <w:color w:val="000000" w:themeColor="text1"/>
          <w:sz w:val="28"/>
          <w:szCs w:val="28"/>
        </w:rPr>
        <w:t xml:space="preserve">její </w:t>
      </w:r>
      <w:r w:rsidR="008E3633">
        <w:rPr>
          <w:color w:val="000000" w:themeColor="text1"/>
          <w:sz w:val="28"/>
          <w:szCs w:val="28"/>
        </w:rPr>
        <w:t xml:space="preserve">výživa </w:t>
      </w:r>
      <w:r w:rsidR="00235124">
        <w:rPr>
          <w:color w:val="000000" w:themeColor="text1"/>
          <w:sz w:val="28"/>
          <w:szCs w:val="28"/>
        </w:rPr>
        <w:t>a dochází ke</w:t>
      </w:r>
      <w:r w:rsidR="008E3633">
        <w:rPr>
          <w:color w:val="000000" w:themeColor="text1"/>
          <w:sz w:val="28"/>
          <w:szCs w:val="28"/>
        </w:rPr>
        <w:t xml:space="preserve"> </w:t>
      </w:r>
      <w:r w:rsidR="00235124">
        <w:rPr>
          <w:color w:val="000000" w:themeColor="text1"/>
          <w:sz w:val="28"/>
          <w:szCs w:val="28"/>
        </w:rPr>
        <w:t>snížení</w:t>
      </w:r>
      <w:r w:rsidR="008E3633">
        <w:rPr>
          <w:color w:val="000000" w:themeColor="text1"/>
          <w:sz w:val="28"/>
          <w:szCs w:val="28"/>
        </w:rPr>
        <w:t xml:space="preserve"> </w:t>
      </w:r>
      <w:r w:rsidR="00235124">
        <w:rPr>
          <w:color w:val="000000" w:themeColor="text1"/>
          <w:sz w:val="28"/>
          <w:szCs w:val="28"/>
        </w:rPr>
        <w:t>bolesti</w:t>
      </w:r>
      <w:r w:rsidR="008E3633">
        <w:rPr>
          <w:color w:val="000000" w:themeColor="text1"/>
          <w:sz w:val="28"/>
          <w:szCs w:val="28"/>
        </w:rPr>
        <w:t>.</w:t>
      </w:r>
    </w:p>
    <w:p w:rsidR="002F61D7" w:rsidRPr="006B5112" w:rsidRDefault="002F61D7" w:rsidP="00AD5B36">
      <w:pPr>
        <w:jc w:val="both"/>
        <w:rPr>
          <w:color w:val="000000" w:themeColor="text1"/>
          <w:sz w:val="28"/>
          <w:szCs w:val="28"/>
        </w:rPr>
      </w:pPr>
    </w:p>
    <w:p w:rsidR="002F61D7" w:rsidRPr="00762C10" w:rsidRDefault="00A62D59" w:rsidP="00762C10">
      <w:pPr>
        <w:pStyle w:val="Nadpis1"/>
        <w:rPr>
          <w:color w:val="000000" w:themeColor="text1"/>
          <w:sz w:val="36"/>
          <w:szCs w:val="36"/>
        </w:rPr>
      </w:pPr>
      <w:r w:rsidRPr="00762C10">
        <w:rPr>
          <w:color w:val="000000" w:themeColor="text1"/>
          <w:sz w:val="36"/>
          <w:szCs w:val="36"/>
        </w:rPr>
        <w:t>Spirální a vertikální svalová zřetězení</w:t>
      </w:r>
    </w:p>
    <w:p w:rsidR="00762C10" w:rsidRPr="0044425D" w:rsidRDefault="0044425D" w:rsidP="002F5F3F">
      <w:pPr>
        <w:pStyle w:val="Nadpis2"/>
        <w:rPr>
          <w:rFonts w:asciiTheme="minorHAnsi" w:hAnsiTheme="minorHAnsi"/>
          <w:color w:val="000000" w:themeColor="text1"/>
          <w:sz w:val="28"/>
          <w:szCs w:val="28"/>
          <w:u w:val="single"/>
        </w:rPr>
      </w:pPr>
      <w:r w:rsidRPr="0044425D">
        <w:rPr>
          <w:rFonts w:asciiTheme="minorHAnsi" w:hAnsiTheme="minorHAnsi"/>
          <w:color w:val="000000" w:themeColor="text1"/>
          <w:sz w:val="28"/>
          <w:szCs w:val="28"/>
          <w:u w:val="single"/>
        </w:rPr>
        <w:t xml:space="preserve">Vertikální svalový </w:t>
      </w:r>
      <w:r w:rsidR="0066495B">
        <w:rPr>
          <w:rFonts w:asciiTheme="minorHAnsi" w:hAnsiTheme="minorHAnsi"/>
          <w:color w:val="000000" w:themeColor="text1"/>
          <w:sz w:val="28"/>
          <w:szCs w:val="28"/>
          <w:u w:val="single"/>
        </w:rPr>
        <w:t>řetězec – statický</w:t>
      </w:r>
    </w:p>
    <w:p w:rsidR="00762C10" w:rsidRDefault="007A5949" w:rsidP="005F544D">
      <w:pPr>
        <w:ind w:firstLine="720"/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4804A1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Když je tělo v klidové pozici (sedu, stoji), převládá v těle </w:t>
      </w:r>
      <w:r w:rsidR="00E46DB7">
        <w:rPr>
          <w:rFonts w:eastAsia="Times New Roman" w:cs="Arial"/>
          <w:color w:val="000000"/>
          <w:sz w:val="28"/>
          <w:szCs w:val="28"/>
          <w:shd w:val="clear" w:color="auto" w:fill="FFFFFF"/>
        </w:rPr>
        <w:t>aktivace vertikálních</w:t>
      </w:r>
      <w:r w:rsidR="001B7178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svalových řetězců</w:t>
      </w:r>
      <w:r w:rsidRPr="004804A1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, které stabilizují svaly podél páteře a vyvíjejí tlak na obratle </w:t>
      </w:r>
      <w:r w:rsidR="00ED6B40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shora </w:t>
      </w:r>
      <w:r w:rsidR="009F2877">
        <w:rPr>
          <w:rFonts w:eastAsia="Times New Roman" w:cs="Arial"/>
          <w:color w:val="000000"/>
          <w:sz w:val="28"/>
          <w:szCs w:val="28"/>
          <w:shd w:val="clear" w:color="auto" w:fill="FFFFFF"/>
        </w:rPr>
        <w:t>–</w:t>
      </w:r>
      <w:r w:rsidR="00ED6B40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</w:t>
      </w:r>
      <w:r w:rsidR="009F2877">
        <w:rPr>
          <w:rFonts w:eastAsia="Times New Roman" w:cs="Arial"/>
          <w:color w:val="000000"/>
          <w:sz w:val="28"/>
          <w:szCs w:val="28"/>
          <w:shd w:val="clear" w:color="auto" w:fill="FFFFFF"/>
        </w:rPr>
        <w:t>komprimující síla.</w:t>
      </w:r>
      <w:r w:rsidRPr="004804A1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Pokud dlouhodobě převládá sedavý způsob života nebo jednostranná zátěž, dochází k postupnému přetěžování meziobratlových plotének, které může vést až k výhřezu.</w:t>
      </w:r>
    </w:p>
    <w:p w:rsidR="00067047" w:rsidRDefault="00702361" w:rsidP="00702361">
      <w:p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>
        <w:rPr>
          <w:noProof/>
          <w:lang w:eastAsia="cs-CZ"/>
        </w:rPr>
        <w:drawing>
          <wp:anchor distT="0" distB="0" distL="114300" distR="114300" simplePos="0" relativeHeight="251679744" behindDoc="0" locked="0" layoutInCell="1" allowOverlap="1" wp14:anchorId="70409165" wp14:editId="7816CD0B">
            <wp:simplePos x="0" y="0"/>
            <wp:positionH relativeFrom="column">
              <wp:posOffset>0</wp:posOffset>
            </wp:positionH>
            <wp:positionV relativeFrom="paragraph">
              <wp:posOffset>365760</wp:posOffset>
            </wp:positionV>
            <wp:extent cx="5521325" cy="4405630"/>
            <wp:effectExtent l="0" t="0" r="3175" b="0"/>
            <wp:wrapTopAndBottom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3549"/>
                    <a:stretch/>
                  </pic:blipFill>
                  <pic:spPr bwMode="auto">
                    <a:xfrm>
                      <a:off x="0" y="0"/>
                      <a:ext cx="5521325" cy="4405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612AE1" w:rsidRDefault="00612AE1" w:rsidP="00AD5B36">
      <w:pPr>
        <w:jc w:val="both"/>
        <w:rPr>
          <w:color w:val="000000" w:themeColor="text1"/>
          <w:sz w:val="28"/>
          <w:szCs w:val="28"/>
        </w:rPr>
      </w:pPr>
    </w:p>
    <w:p w:rsidR="000F1BFA" w:rsidRDefault="000F1BFA" w:rsidP="00AD5B36">
      <w:pPr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Obr. 4.  Vertikální svalové zřetězení</w:t>
      </w:r>
    </w:p>
    <w:p w:rsidR="00612AE1" w:rsidRDefault="00612AE1" w:rsidP="00AD5B36">
      <w:pPr>
        <w:jc w:val="both"/>
        <w:rPr>
          <w:color w:val="000000" w:themeColor="text1"/>
          <w:sz w:val="28"/>
          <w:szCs w:val="28"/>
        </w:rPr>
      </w:pPr>
    </w:p>
    <w:p w:rsidR="0036027D" w:rsidRDefault="0036027D" w:rsidP="00AD5B36">
      <w:pPr>
        <w:jc w:val="both"/>
        <w:rPr>
          <w:color w:val="000000" w:themeColor="text1"/>
          <w:sz w:val="28"/>
          <w:szCs w:val="28"/>
        </w:rPr>
      </w:pPr>
    </w:p>
    <w:p w:rsidR="0036027D" w:rsidRDefault="0036027D" w:rsidP="00AD5B36">
      <w:pPr>
        <w:jc w:val="both"/>
        <w:rPr>
          <w:color w:val="000000" w:themeColor="text1"/>
          <w:sz w:val="28"/>
          <w:szCs w:val="28"/>
        </w:rPr>
      </w:pPr>
    </w:p>
    <w:p w:rsidR="0036027D" w:rsidRPr="007A15EB" w:rsidRDefault="009A3F11" w:rsidP="00AD5B36">
      <w:pPr>
        <w:jc w:val="both"/>
        <w:rPr>
          <w:b/>
          <w:bCs/>
          <w:color w:val="000000" w:themeColor="text1"/>
          <w:sz w:val="28"/>
          <w:szCs w:val="28"/>
          <w:u w:val="single"/>
        </w:rPr>
      </w:pPr>
      <w:r w:rsidRPr="007A15EB">
        <w:rPr>
          <w:b/>
          <w:bCs/>
          <w:color w:val="000000" w:themeColor="text1"/>
          <w:sz w:val="28"/>
          <w:szCs w:val="28"/>
          <w:u w:val="single"/>
        </w:rPr>
        <w:t xml:space="preserve">Spirální svalový </w:t>
      </w:r>
      <w:r w:rsidR="0066495B">
        <w:rPr>
          <w:b/>
          <w:bCs/>
          <w:color w:val="000000" w:themeColor="text1"/>
          <w:sz w:val="28"/>
          <w:szCs w:val="28"/>
          <w:u w:val="single"/>
        </w:rPr>
        <w:t>řetězec – dynamický</w:t>
      </w:r>
    </w:p>
    <w:p w:rsidR="009A3F11" w:rsidRDefault="00273EB5" w:rsidP="00AD6544">
      <w:pPr>
        <w:ind w:firstLine="720"/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A45B0F">
        <w:rPr>
          <w:rFonts w:eastAsia="Times New Roman" w:cs="Arial"/>
          <w:color w:val="000000"/>
          <w:sz w:val="28"/>
          <w:szCs w:val="28"/>
          <w:shd w:val="clear" w:color="auto" w:fill="FFFFFF"/>
        </w:rPr>
        <w:t>Při správném cvičení dochází k</w:t>
      </w:r>
      <w:r w:rsidR="00383197">
        <w:rPr>
          <w:rFonts w:eastAsia="Times New Roman" w:cs="Arial"/>
          <w:color w:val="000000"/>
          <w:sz w:val="28"/>
          <w:szCs w:val="28"/>
          <w:shd w:val="clear" w:color="auto" w:fill="FFFFFF"/>
        </w:rPr>
        <w:t> aktivaci spirálních svalových řetězců,</w:t>
      </w:r>
      <w:r w:rsidRPr="00A45B0F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které obtáčejí </w:t>
      </w:r>
      <w:r w:rsidR="005C081E">
        <w:rPr>
          <w:rFonts w:eastAsia="Times New Roman" w:cs="Arial"/>
          <w:color w:val="000000"/>
          <w:sz w:val="28"/>
          <w:szCs w:val="28"/>
          <w:shd w:val="clear" w:color="auto" w:fill="FFFFFF"/>
        </w:rPr>
        <w:t>trup, zužují oblast pasu</w:t>
      </w:r>
      <w:r w:rsidRPr="00A45B0F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a </w:t>
      </w:r>
      <w:r w:rsidR="005C081E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vytvářejí trakční sílu směřující </w:t>
      </w:r>
      <w:r w:rsidR="00900043">
        <w:rPr>
          <w:rFonts w:eastAsia="Times New Roman" w:cs="Arial"/>
          <w:color w:val="000000"/>
          <w:sz w:val="28"/>
          <w:szCs w:val="28"/>
          <w:shd w:val="clear" w:color="auto" w:fill="FFFFFF"/>
        </w:rPr>
        <w:t>vzhůru –</w:t>
      </w:r>
      <w:r w:rsidRPr="00A45B0F">
        <w:rPr>
          <w:rFonts w:eastAsia="Times New Roman" w:cs="Arial"/>
          <w:color w:val="000000"/>
          <w:sz w:val="28"/>
          <w:szCs w:val="28"/>
          <w:shd w:val="clear" w:color="auto" w:fill="FFFFFF"/>
        </w:rPr>
        <w:t> </w:t>
      </w:r>
      <w:r w:rsidR="00900043">
        <w:rPr>
          <w:rFonts w:eastAsia="Times New Roman" w:cs="Arial"/>
          <w:color w:val="000000"/>
          <w:sz w:val="28"/>
          <w:szCs w:val="28"/>
          <w:shd w:val="clear" w:color="auto" w:fill="FFFFFF"/>
        </w:rPr>
        <w:t>n</w:t>
      </w:r>
      <w:r w:rsidRPr="00A45B0F">
        <w:rPr>
          <w:rFonts w:eastAsia="Times New Roman" w:cs="Arial"/>
          <w:color w:val="000000"/>
          <w:sz w:val="28"/>
          <w:szCs w:val="28"/>
          <w:shd w:val="clear" w:color="auto" w:fill="FFFFFF"/>
        </w:rPr>
        <w:t>atažení/protažení</w:t>
      </w:r>
      <w:r w:rsidR="00900043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</w:t>
      </w:r>
      <w:r w:rsidRPr="00A45B0F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páteře. </w:t>
      </w:r>
    </w:p>
    <w:p w:rsidR="004E6039" w:rsidRDefault="00124D44" w:rsidP="00AD6544">
      <w:pPr>
        <w:ind w:firstLine="720"/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Spirální řetězce stabilizují střed </w:t>
      </w:r>
      <w:r w:rsidR="00D025B0">
        <w:rPr>
          <w:rFonts w:eastAsia="Times New Roman" w:cs="Arial"/>
          <w:color w:val="000000"/>
          <w:sz w:val="28"/>
          <w:szCs w:val="28"/>
          <w:shd w:val="clear" w:color="auto" w:fill="FFFFFF"/>
        </w:rPr>
        <w:t>těla (břišní stěnu)</w:t>
      </w:r>
      <w:r w:rsidR="00B71BFA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a </w:t>
      </w:r>
      <w:r w:rsidR="00242724">
        <w:rPr>
          <w:rFonts w:eastAsia="Times New Roman" w:cs="Arial"/>
          <w:color w:val="000000"/>
          <w:sz w:val="28"/>
          <w:szCs w:val="28"/>
          <w:shd w:val="clear" w:color="auto" w:fill="FFFFFF"/>
        </w:rPr>
        <w:t>svými liniemi vytvářejí</w:t>
      </w:r>
      <w:r w:rsidR="00805F9D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svalový </w:t>
      </w:r>
      <w:r w:rsidR="0091468D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korzet, který stabilizuje </w:t>
      </w:r>
      <w:r w:rsidR="00B71BFA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pohyb. Uplatňují se při </w:t>
      </w:r>
      <w:r w:rsidR="002F43AE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chůzi, kdy rotují stabilizovaný hrudník vůči </w:t>
      </w:r>
      <w:r w:rsidR="00E017AE">
        <w:rPr>
          <w:rFonts w:eastAsia="Times New Roman" w:cs="Arial"/>
          <w:color w:val="000000"/>
          <w:sz w:val="28"/>
          <w:szCs w:val="28"/>
          <w:shd w:val="clear" w:color="auto" w:fill="FFFFFF"/>
        </w:rPr>
        <w:t>pánvi.</w:t>
      </w:r>
    </w:p>
    <w:p w:rsidR="00353B91" w:rsidRDefault="00615E94" w:rsidP="00353B91">
      <w:p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>
        <w:rPr>
          <w:noProof/>
          <w:lang w:eastAsia="cs-CZ"/>
        </w:rPr>
        <w:drawing>
          <wp:anchor distT="0" distB="0" distL="114300" distR="114300" simplePos="0" relativeHeight="251669504" behindDoc="0" locked="0" layoutInCell="1" allowOverlap="1" wp14:anchorId="5C4C61BB" wp14:editId="717B25AD">
            <wp:simplePos x="0" y="0"/>
            <wp:positionH relativeFrom="column">
              <wp:posOffset>0</wp:posOffset>
            </wp:positionH>
            <wp:positionV relativeFrom="paragraph">
              <wp:posOffset>386080</wp:posOffset>
            </wp:positionV>
            <wp:extent cx="5521325" cy="4861560"/>
            <wp:effectExtent l="0" t="0" r="3175" b="0"/>
            <wp:wrapTopAndBottom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521325" cy="4861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53B91" w:rsidRDefault="00353B91" w:rsidP="00353B91">
      <w:p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</w:p>
    <w:p w:rsidR="00B9707F" w:rsidRDefault="005C17A4" w:rsidP="00353B91">
      <w:p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Obr. 5.  Spirální </w:t>
      </w:r>
      <w:r w:rsidR="00B9707F">
        <w:rPr>
          <w:rFonts w:eastAsia="Times New Roman" w:cs="Arial"/>
          <w:color w:val="000000"/>
          <w:sz w:val="28"/>
          <w:szCs w:val="28"/>
          <w:shd w:val="clear" w:color="auto" w:fill="FFFFFF"/>
        </w:rPr>
        <w:t>svalové</w:t>
      </w: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</w:t>
      </w:r>
      <w:r w:rsidR="00B9707F">
        <w:rPr>
          <w:rFonts w:eastAsia="Times New Roman" w:cs="Arial"/>
          <w:color w:val="000000"/>
          <w:sz w:val="28"/>
          <w:szCs w:val="28"/>
          <w:shd w:val="clear" w:color="auto" w:fill="FFFFFF"/>
        </w:rPr>
        <w:t>řetězce</w:t>
      </w:r>
    </w:p>
    <w:p w:rsidR="00B9707F" w:rsidRDefault="00B9707F" w:rsidP="00353B91">
      <w:p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</w:p>
    <w:p w:rsidR="00B9707F" w:rsidRDefault="00151B02" w:rsidP="00353B91">
      <w:p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>
        <w:rPr>
          <w:noProof/>
          <w:lang w:eastAsia="cs-CZ"/>
        </w:rPr>
        <w:drawing>
          <wp:anchor distT="0" distB="0" distL="114300" distR="114300" simplePos="0" relativeHeight="251675648" behindDoc="0" locked="0" layoutInCell="1" allowOverlap="1" wp14:anchorId="279D5850" wp14:editId="028CF9F3">
            <wp:simplePos x="0" y="0"/>
            <wp:positionH relativeFrom="column">
              <wp:posOffset>0</wp:posOffset>
            </wp:positionH>
            <wp:positionV relativeFrom="paragraph">
              <wp:posOffset>5311775</wp:posOffset>
            </wp:positionV>
            <wp:extent cx="5521325" cy="2435860"/>
            <wp:effectExtent l="0" t="0" r="3175" b="2540"/>
            <wp:wrapTopAndBottom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521325" cy="2435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81792" behindDoc="0" locked="0" layoutInCell="1" allowOverlap="1" wp14:anchorId="236636BA" wp14:editId="234E3C96">
            <wp:simplePos x="0" y="0"/>
            <wp:positionH relativeFrom="column">
              <wp:posOffset>0</wp:posOffset>
            </wp:positionH>
            <wp:positionV relativeFrom="paragraph">
              <wp:posOffset>2771140</wp:posOffset>
            </wp:positionV>
            <wp:extent cx="5521325" cy="2589530"/>
            <wp:effectExtent l="0" t="0" r="3175" b="1270"/>
            <wp:wrapTopAndBottom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521325" cy="2589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50F39">
        <w:rPr>
          <w:noProof/>
          <w:lang w:eastAsia="cs-CZ"/>
        </w:rPr>
        <w:drawing>
          <wp:anchor distT="0" distB="0" distL="114300" distR="114300" simplePos="0" relativeHeight="251671552" behindDoc="0" locked="0" layoutInCell="1" allowOverlap="1" wp14:anchorId="5D2F3909" wp14:editId="078429A5">
            <wp:simplePos x="0" y="0"/>
            <wp:positionH relativeFrom="column">
              <wp:posOffset>0</wp:posOffset>
            </wp:positionH>
            <wp:positionV relativeFrom="paragraph">
              <wp:posOffset>372110</wp:posOffset>
            </wp:positionV>
            <wp:extent cx="5521325" cy="2403475"/>
            <wp:effectExtent l="0" t="0" r="3175" b="0"/>
            <wp:wrapTopAndBottom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21325" cy="2403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9D8" w:rsidRDefault="007A29D8" w:rsidP="00353B91">
      <w:p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</w:p>
    <w:p w:rsidR="00061BF4" w:rsidRDefault="00151B02" w:rsidP="00353B91">
      <w:p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lastRenderedPageBreak/>
        <w:t xml:space="preserve">Obr. </w:t>
      </w:r>
      <w:r w:rsidR="00DE24A3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6-8 </w:t>
      </w:r>
      <w:r w:rsidR="00E2086E">
        <w:rPr>
          <w:rFonts w:eastAsia="Times New Roman" w:cs="Arial"/>
          <w:color w:val="000000"/>
          <w:sz w:val="28"/>
          <w:szCs w:val="28"/>
          <w:shd w:val="clear" w:color="auto" w:fill="FFFFFF"/>
        </w:rPr>
        <w:t>Aktivace</w:t>
      </w:r>
      <w:r w:rsidR="008C54A6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spirály m. latissimus dorsi při </w:t>
      </w:r>
      <w:r w:rsidR="00D91083">
        <w:rPr>
          <w:rFonts w:eastAsia="Times New Roman" w:cs="Arial"/>
          <w:color w:val="000000"/>
          <w:sz w:val="28"/>
          <w:szCs w:val="28"/>
          <w:shd w:val="clear" w:color="auto" w:fill="FFFFFF"/>
        </w:rPr>
        <w:t>chůzi. Protilehlé</w:t>
      </w:r>
      <w:r w:rsidR="008B5ACC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</w:t>
      </w:r>
      <w:r w:rsidR="00966D8E">
        <w:rPr>
          <w:rFonts w:eastAsia="Times New Roman" w:cs="Arial"/>
          <w:color w:val="000000"/>
          <w:sz w:val="28"/>
          <w:szCs w:val="28"/>
          <w:shd w:val="clear" w:color="auto" w:fill="FFFFFF"/>
        </w:rPr>
        <w:t>s</w:t>
      </w:r>
      <w:r w:rsidR="00AC02B5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pirální svalové </w:t>
      </w:r>
      <w:r w:rsidR="00966D8E">
        <w:rPr>
          <w:rFonts w:eastAsia="Times New Roman" w:cs="Arial"/>
          <w:color w:val="000000"/>
          <w:sz w:val="28"/>
          <w:szCs w:val="28"/>
          <w:shd w:val="clear" w:color="auto" w:fill="FFFFFF"/>
        </w:rPr>
        <w:t>řetězce při chůzi</w:t>
      </w:r>
      <w:r w:rsidR="00D91083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</w:t>
      </w:r>
      <w:r w:rsidR="00966D8E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rotují hrudník proti pánvi a vytváří </w:t>
      </w:r>
      <w:r w:rsidR="00FE5EBC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2 </w:t>
      </w:r>
      <w:r w:rsidR="00CF7825">
        <w:rPr>
          <w:rFonts w:eastAsia="Times New Roman" w:cs="Arial"/>
          <w:color w:val="000000"/>
          <w:sz w:val="28"/>
          <w:szCs w:val="28"/>
          <w:shd w:val="clear" w:color="auto" w:fill="FFFFFF"/>
        </w:rPr>
        <w:t>přirozené esovité zakřivení</w:t>
      </w:r>
      <w:r w:rsidR="00AC7455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</w:t>
      </w:r>
      <w:r w:rsidR="007A29D8">
        <w:rPr>
          <w:rFonts w:eastAsia="Times New Roman" w:cs="Arial"/>
          <w:color w:val="000000"/>
          <w:sz w:val="28"/>
          <w:szCs w:val="28"/>
          <w:shd w:val="clear" w:color="auto" w:fill="FFFFFF"/>
        </w:rPr>
        <w:t>páteře.</w:t>
      </w:r>
    </w:p>
    <w:p w:rsidR="00061BF4" w:rsidRDefault="00061BF4" w:rsidP="00353B91">
      <w:p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</w:p>
    <w:p w:rsidR="00B92282" w:rsidRPr="00902A43" w:rsidRDefault="00B92282" w:rsidP="0005303A">
      <w:pPr>
        <w:pStyle w:val="Nadpis2"/>
        <w:rPr>
          <w:rFonts w:asciiTheme="minorHAnsi" w:eastAsia="Times New Roman" w:hAnsiTheme="minorHAnsi"/>
          <w:color w:val="000000" w:themeColor="text1"/>
          <w:sz w:val="28"/>
          <w:szCs w:val="28"/>
          <w:u w:val="single"/>
          <w:shd w:val="clear" w:color="auto" w:fill="FFFFFF"/>
        </w:rPr>
      </w:pPr>
      <w:r w:rsidRPr="00902A43">
        <w:rPr>
          <w:rFonts w:asciiTheme="minorHAnsi" w:eastAsia="Times New Roman" w:hAnsiTheme="minorHAnsi"/>
          <w:color w:val="000000" w:themeColor="text1"/>
          <w:sz w:val="28"/>
          <w:szCs w:val="28"/>
          <w:u w:val="single"/>
          <w:shd w:val="clear" w:color="auto" w:fill="FFFFFF"/>
        </w:rPr>
        <w:t>Svalová zřetězení</w:t>
      </w:r>
    </w:p>
    <w:p w:rsidR="002148FB" w:rsidRDefault="002148FB" w:rsidP="00AE3778">
      <w:pPr>
        <w:pStyle w:val="Odstavecseseznamem"/>
        <w:numPr>
          <w:ilvl w:val="0"/>
          <w:numId w:val="16"/>
        </w:num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>Spirála m.</w:t>
      </w:r>
      <w:r w:rsidR="00630B4F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latissimus </w:t>
      </w:r>
      <w:r w:rsidR="00675219">
        <w:rPr>
          <w:rFonts w:eastAsia="Times New Roman" w:cs="Arial"/>
          <w:color w:val="000000"/>
          <w:sz w:val="28"/>
          <w:szCs w:val="28"/>
          <w:shd w:val="clear" w:color="auto" w:fill="FFFFFF"/>
        </w:rPr>
        <w:t>dorsi (LD):</w:t>
      </w:r>
      <w:r w:rsidR="00630B4F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aktivace </w:t>
      </w:r>
      <w:r w:rsidR="00227CA6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tah paže </w:t>
      </w:r>
      <w:r w:rsidR="009A3B69">
        <w:rPr>
          <w:rFonts w:eastAsia="Times New Roman" w:cs="Arial"/>
          <w:color w:val="000000"/>
          <w:sz w:val="28"/>
          <w:szCs w:val="28"/>
          <w:shd w:val="clear" w:color="auto" w:fill="FFFFFF"/>
        </w:rPr>
        <w:t>vzad;</w:t>
      </w:r>
      <w:r w:rsidR="00227CA6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boční</w:t>
      </w: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tah</w:t>
      </w:r>
    </w:p>
    <w:p w:rsidR="002148FB" w:rsidRDefault="00867361" w:rsidP="00AE3778">
      <w:pPr>
        <w:pStyle w:val="Odstavecseseznamem"/>
        <w:numPr>
          <w:ilvl w:val="0"/>
          <w:numId w:val="16"/>
        </w:num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>Spirála m</w:t>
      </w:r>
      <w:r w:rsidR="002148FB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. serratus </w:t>
      </w:r>
      <w:r w:rsidR="00675219">
        <w:rPr>
          <w:rFonts w:eastAsia="Times New Roman" w:cs="Arial"/>
          <w:color w:val="000000"/>
          <w:sz w:val="28"/>
          <w:szCs w:val="28"/>
          <w:shd w:val="clear" w:color="auto" w:fill="FFFFFF"/>
        </w:rPr>
        <w:t>anterior (SA)</w:t>
      </w:r>
      <w:r w:rsidR="002148FB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: </w:t>
      </w: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aktivace </w:t>
      </w:r>
      <w:r w:rsidR="009A3B69">
        <w:rPr>
          <w:rFonts w:eastAsia="Times New Roman" w:cs="Arial"/>
          <w:color w:val="000000"/>
          <w:sz w:val="28"/>
          <w:szCs w:val="28"/>
          <w:shd w:val="clear" w:color="auto" w:fill="FFFFFF"/>
        </w:rPr>
        <w:t>přitažení hrudníku k</w:t>
      </w:r>
      <w:r w:rsidR="003271CA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 pánvi, tlak paže </w:t>
      </w:r>
      <w:r w:rsidR="00F10B62">
        <w:rPr>
          <w:rFonts w:eastAsia="Times New Roman" w:cs="Arial"/>
          <w:color w:val="000000"/>
          <w:sz w:val="28"/>
          <w:szCs w:val="28"/>
          <w:shd w:val="clear" w:color="auto" w:fill="FFFFFF"/>
        </w:rPr>
        <w:t>z</w:t>
      </w:r>
      <w:r w:rsidR="003271CA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e vzpažení do </w:t>
      </w:r>
      <w:r w:rsidR="002E7C6C">
        <w:rPr>
          <w:rFonts w:eastAsia="Times New Roman" w:cs="Arial"/>
          <w:color w:val="000000"/>
          <w:sz w:val="28"/>
          <w:szCs w:val="28"/>
          <w:shd w:val="clear" w:color="auto" w:fill="FFFFFF"/>
        </w:rPr>
        <w:t>předpažení; boční tah nad hlavu k ose těla</w:t>
      </w:r>
    </w:p>
    <w:p w:rsidR="00F060F9" w:rsidRDefault="00F060F9" w:rsidP="00AE3778">
      <w:pPr>
        <w:pStyle w:val="Odstavecseseznamem"/>
        <w:numPr>
          <w:ilvl w:val="0"/>
          <w:numId w:val="16"/>
        </w:num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>Spirála m. pectoralis majo</w:t>
      </w:r>
      <w:r w:rsidR="00AE064E">
        <w:rPr>
          <w:rFonts w:eastAsia="Times New Roman" w:cs="Arial"/>
          <w:color w:val="000000"/>
          <w:sz w:val="28"/>
          <w:szCs w:val="28"/>
          <w:shd w:val="clear" w:color="auto" w:fill="FFFFFF"/>
        </w:rPr>
        <w:t>r (PM):</w:t>
      </w: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aktivace </w:t>
      </w:r>
      <w:r w:rsidR="00D14603">
        <w:rPr>
          <w:rFonts w:eastAsia="Times New Roman" w:cs="Arial"/>
          <w:color w:val="000000"/>
          <w:sz w:val="28"/>
          <w:szCs w:val="28"/>
          <w:shd w:val="clear" w:color="auto" w:fill="FFFFFF"/>
        </w:rPr>
        <w:t>boční tah těsně před hrudníkem</w:t>
      </w:r>
    </w:p>
    <w:p w:rsidR="00E86579" w:rsidRDefault="00E86579" w:rsidP="00AE3778">
      <w:pPr>
        <w:pStyle w:val="Odstavecseseznamem"/>
        <w:numPr>
          <w:ilvl w:val="0"/>
          <w:numId w:val="16"/>
        </w:num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>Spirála a vertikála m. trapezius: aktivace tah paže vzad</w:t>
      </w:r>
    </w:p>
    <w:p w:rsidR="003E50E4" w:rsidRDefault="003E50E4" w:rsidP="00AE3778">
      <w:pPr>
        <w:pStyle w:val="Odstavecseseznamem"/>
        <w:numPr>
          <w:ilvl w:val="0"/>
          <w:numId w:val="16"/>
        </w:num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Vertikála m. erector </w:t>
      </w:r>
      <w:r w:rsidR="00F10B62">
        <w:rPr>
          <w:rFonts w:eastAsia="Times New Roman" w:cs="Arial"/>
          <w:color w:val="000000"/>
          <w:sz w:val="28"/>
          <w:szCs w:val="28"/>
          <w:shd w:val="clear" w:color="auto" w:fill="FFFFFF"/>
        </w:rPr>
        <w:t>spinae</w:t>
      </w: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>: aktivace uvolněný stoj</w:t>
      </w:r>
    </w:p>
    <w:p w:rsidR="003E50E4" w:rsidRDefault="003E50E4" w:rsidP="00AE3778">
      <w:pPr>
        <w:pStyle w:val="Odstavecseseznamem"/>
        <w:numPr>
          <w:ilvl w:val="0"/>
          <w:numId w:val="16"/>
        </w:num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Vertikála m. rectus </w:t>
      </w:r>
      <w:r w:rsidR="00F2790C">
        <w:rPr>
          <w:rFonts w:eastAsia="Times New Roman" w:cs="Arial"/>
          <w:color w:val="000000"/>
          <w:sz w:val="28"/>
          <w:szCs w:val="28"/>
          <w:shd w:val="clear" w:color="auto" w:fill="FFFFFF"/>
        </w:rPr>
        <w:t>abdominis</w:t>
      </w: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>: aktivace uvolněný stoj</w:t>
      </w:r>
    </w:p>
    <w:p w:rsidR="00370C06" w:rsidRDefault="00370C06" w:rsidP="00AE3778">
      <w:pPr>
        <w:pStyle w:val="Odstavecseseznamem"/>
        <w:numPr>
          <w:ilvl w:val="0"/>
          <w:numId w:val="16"/>
        </w:num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>Vertikála m. quadratus lumborum: aktivace uvolněný stoj</w:t>
      </w:r>
    </w:p>
    <w:p w:rsidR="00AB262D" w:rsidRDefault="00CD0895" w:rsidP="00AE3778">
      <w:pPr>
        <w:pStyle w:val="Odstavecseseznamem"/>
        <w:numPr>
          <w:ilvl w:val="0"/>
          <w:numId w:val="16"/>
        </w:num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Vertikála mm. </w:t>
      </w:r>
      <w:r w:rsidR="00A93D8A">
        <w:rPr>
          <w:rFonts w:eastAsia="Times New Roman" w:cs="Arial"/>
          <w:color w:val="000000"/>
          <w:sz w:val="28"/>
          <w:szCs w:val="28"/>
          <w:shd w:val="clear" w:color="auto" w:fill="FFFFFF"/>
        </w:rPr>
        <w:t>se</w:t>
      </w: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mispinales a mm. </w:t>
      </w:r>
      <w:r w:rsidR="00A93D8A">
        <w:rPr>
          <w:rFonts w:eastAsia="Times New Roman" w:cs="Arial"/>
          <w:color w:val="000000"/>
          <w:sz w:val="28"/>
          <w:szCs w:val="28"/>
          <w:shd w:val="clear" w:color="auto" w:fill="FFFFFF"/>
        </w:rPr>
        <w:t>s</w:t>
      </w: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caleni: aktivace uvolněný </w:t>
      </w:r>
      <w:r w:rsidR="00AB262D">
        <w:rPr>
          <w:rFonts w:eastAsia="Times New Roman" w:cs="Arial"/>
          <w:color w:val="000000"/>
          <w:sz w:val="28"/>
          <w:szCs w:val="28"/>
          <w:shd w:val="clear" w:color="auto" w:fill="FFFFFF"/>
        </w:rPr>
        <w:t>stoj</w:t>
      </w:r>
    </w:p>
    <w:p w:rsidR="00AB262D" w:rsidRDefault="00D50471" w:rsidP="00AE3778">
      <w:pPr>
        <w:pStyle w:val="Odstavecseseznamem"/>
        <w:numPr>
          <w:ilvl w:val="0"/>
          <w:numId w:val="16"/>
        </w:num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>Nádech: aktivace uvolněný stoj</w:t>
      </w:r>
    </w:p>
    <w:p w:rsidR="00F9340F" w:rsidRDefault="00D50471" w:rsidP="00AE3778">
      <w:pPr>
        <w:pStyle w:val="Odstavecseseznamem"/>
        <w:numPr>
          <w:ilvl w:val="0"/>
          <w:numId w:val="16"/>
        </w:num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>Výdech: aktivace</w:t>
      </w:r>
      <w:r w:rsidR="00F9340F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spirálně stabilizovaný stoj</w:t>
      </w:r>
    </w:p>
    <w:p w:rsidR="00F9340F" w:rsidRDefault="004F1FE5" w:rsidP="00E84B64">
      <w:pPr>
        <w:ind w:firstLine="720"/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>Svalové spirály</w:t>
      </w:r>
      <w:r w:rsidR="00225D27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aktivují různé etáže břišní stěny. </w:t>
      </w:r>
      <w:r w:rsidR="00AE064E">
        <w:rPr>
          <w:rFonts w:eastAsia="Times New Roman" w:cs="Arial"/>
          <w:color w:val="000000"/>
          <w:sz w:val="28"/>
          <w:szCs w:val="28"/>
          <w:shd w:val="clear" w:color="auto" w:fill="FFFFFF"/>
        </w:rPr>
        <w:t>Spirál</w:t>
      </w:r>
      <w:r w:rsidR="00B5549C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a </w:t>
      </w:r>
      <w:r w:rsidR="00AE064E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LD </w:t>
      </w:r>
      <w:r w:rsidR="00B5549C">
        <w:rPr>
          <w:rFonts w:eastAsia="Times New Roman" w:cs="Arial"/>
          <w:color w:val="000000"/>
          <w:sz w:val="28"/>
          <w:szCs w:val="28"/>
          <w:shd w:val="clear" w:color="auto" w:fill="FFFFFF"/>
        </w:rPr>
        <w:t>stabilizuje střední a hlavně dolní část břišní stěny, spirála SA horní a střední</w:t>
      </w:r>
      <w:r w:rsidR="00D03DED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část a spirála PM </w:t>
      </w:r>
      <w:r w:rsidR="00B142B6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pouze horní část. </w:t>
      </w:r>
      <w:r w:rsidR="007404DE">
        <w:rPr>
          <w:rFonts w:eastAsia="Times New Roman" w:cs="Arial"/>
          <w:color w:val="000000"/>
          <w:sz w:val="28"/>
          <w:szCs w:val="28"/>
          <w:shd w:val="clear" w:color="auto" w:fill="FFFFFF"/>
        </w:rPr>
        <w:t>Při</w:t>
      </w:r>
      <w:r w:rsidR="00225D27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chůzi a běhu se aktivita spirál komplexně doplňuje a je tak aktivovaná</w:t>
      </w:r>
      <w:r w:rsidR="00364792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celá břišní stěna. </w:t>
      </w:r>
      <w:r w:rsidR="007404DE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Všechny tři spirály aktivují m. transverzus </w:t>
      </w:r>
      <w:r w:rsidR="00F2790C">
        <w:rPr>
          <w:rFonts w:eastAsia="Times New Roman" w:cs="Arial"/>
          <w:color w:val="000000"/>
          <w:sz w:val="28"/>
          <w:szCs w:val="28"/>
          <w:shd w:val="clear" w:color="auto" w:fill="FFFFFF"/>
        </w:rPr>
        <w:t>abdominis</w:t>
      </w:r>
      <w:r w:rsidR="007404DE">
        <w:rPr>
          <w:rFonts w:eastAsia="Times New Roman" w:cs="Arial"/>
          <w:color w:val="000000"/>
          <w:sz w:val="28"/>
          <w:szCs w:val="28"/>
          <w:shd w:val="clear" w:color="auto" w:fill="FFFFFF"/>
        </w:rPr>
        <w:t>.</w:t>
      </w:r>
    </w:p>
    <w:p w:rsidR="00D91083" w:rsidRDefault="00106630" w:rsidP="00E84B64">
      <w:pPr>
        <w:ind w:firstLine="720"/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>Základní</w:t>
      </w:r>
      <w:r w:rsidR="00913CE5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pohybovou aktivitou člověka je chůze. Při optimálním</w:t>
      </w:r>
      <w:r w:rsidR="007B49D1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provedení dochází k protipohybu paže a dolní končetiny</w:t>
      </w:r>
      <w:r w:rsidR="00D04D41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</w:t>
      </w:r>
      <w:r w:rsidR="00CF18A9">
        <w:rPr>
          <w:rFonts w:eastAsia="Times New Roman" w:cs="Arial"/>
          <w:color w:val="000000"/>
          <w:sz w:val="28"/>
          <w:szCs w:val="28"/>
          <w:shd w:val="clear" w:color="auto" w:fill="FFFFFF"/>
        </w:rPr>
        <w:t>–</w:t>
      </w:r>
      <w:r w:rsidR="00D04D41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</w:t>
      </w:r>
      <w:r w:rsidR="00CF18A9" w:rsidRPr="00D4082F">
        <w:rPr>
          <w:rFonts w:eastAsia="Times New Roman" w:cs="Arial"/>
          <w:b/>
          <w:bCs/>
          <w:color w:val="000000"/>
          <w:sz w:val="28"/>
          <w:szCs w:val="28"/>
          <w:shd w:val="clear" w:color="auto" w:fill="FFFFFF"/>
        </w:rPr>
        <w:t>komplexní</w:t>
      </w:r>
      <w:r w:rsidR="00CF18A9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</w:t>
      </w:r>
      <w:r w:rsidR="00CF18A9" w:rsidRPr="00D4082F">
        <w:rPr>
          <w:rFonts w:eastAsia="Times New Roman" w:cs="Arial"/>
          <w:b/>
          <w:bCs/>
          <w:color w:val="000000"/>
          <w:sz w:val="28"/>
          <w:szCs w:val="28"/>
          <w:shd w:val="clear" w:color="auto" w:fill="FFFFFF"/>
        </w:rPr>
        <w:t>dynamická</w:t>
      </w:r>
      <w:r w:rsidR="00CF18A9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</w:t>
      </w:r>
      <w:r w:rsidR="00CF18A9" w:rsidRPr="00D4082F">
        <w:rPr>
          <w:rFonts w:eastAsia="Times New Roman" w:cs="Arial"/>
          <w:b/>
          <w:bCs/>
          <w:color w:val="000000"/>
          <w:sz w:val="28"/>
          <w:szCs w:val="28"/>
          <w:shd w:val="clear" w:color="auto" w:fill="FFFFFF"/>
        </w:rPr>
        <w:t>spirální</w:t>
      </w:r>
      <w:r w:rsidR="00CF18A9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</w:t>
      </w:r>
      <w:r w:rsidR="00A13C3E" w:rsidRPr="00D4082F">
        <w:rPr>
          <w:rFonts w:eastAsia="Times New Roman" w:cs="Arial"/>
          <w:b/>
          <w:bCs/>
          <w:color w:val="000000"/>
          <w:sz w:val="28"/>
          <w:szCs w:val="28"/>
          <w:shd w:val="clear" w:color="auto" w:fill="FFFFFF"/>
        </w:rPr>
        <w:t>stabilizace</w:t>
      </w:r>
      <w:r w:rsidR="00A13C3E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stojné dolní končetiny a protilehlé </w:t>
      </w:r>
      <w:r w:rsidR="0043671F">
        <w:rPr>
          <w:rFonts w:eastAsia="Times New Roman" w:cs="Arial"/>
          <w:color w:val="000000"/>
          <w:sz w:val="28"/>
          <w:szCs w:val="28"/>
          <w:shd w:val="clear" w:color="auto" w:fill="FFFFFF"/>
        </w:rPr>
        <w:t>paže (tah vzad).</w:t>
      </w:r>
      <w:r w:rsidR="00415168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Při stejnostranné aktivitě paže </w:t>
      </w:r>
      <w:r w:rsidR="008A45E0">
        <w:rPr>
          <w:rFonts w:eastAsia="Times New Roman" w:cs="Arial"/>
          <w:color w:val="000000"/>
          <w:sz w:val="28"/>
          <w:szCs w:val="28"/>
          <w:shd w:val="clear" w:color="auto" w:fill="FFFFFF"/>
        </w:rPr>
        <w:t>a stojné</w:t>
      </w:r>
      <w:r w:rsidR="00415168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dolní</w:t>
      </w:r>
      <w:r w:rsidR="00A13C3E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</w:t>
      </w:r>
      <w:r w:rsidR="008A45E0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končetiny rovněž dochází k spirální </w:t>
      </w:r>
      <w:r w:rsidR="009F4D73">
        <w:rPr>
          <w:rFonts w:eastAsia="Times New Roman" w:cs="Arial"/>
          <w:color w:val="000000"/>
          <w:sz w:val="28"/>
          <w:szCs w:val="28"/>
          <w:shd w:val="clear" w:color="auto" w:fill="FFFFFF"/>
        </w:rPr>
        <w:t>stabilizaci</w:t>
      </w:r>
      <w:r w:rsidR="004540EB">
        <w:rPr>
          <w:rFonts w:eastAsia="Times New Roman" w:cs="Arial"/>
          <w:color w:val="000000"/>
          <w:sz w:val="28"/>
          <w:szCs w:val="28"/>
          <w:shd w:val="clear" w:color="auto" w:fill="FFFFFF"/>
        </w:rPr>
        <w:t>, ale ta je chudší s převahou bočních stabilizátorů.</w:t>
      </w:r>
      <w:r w:rsidR="0002187A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V obou případech je aktivní m. transverzus abdominis.</w:t>
      </w:r>
    </w:p>
    <w:p w:rsidR="001C7415" w:rsidRDefault="00A54CFC" w:rsidP="00815BA4">
      <w:pPr>
        <w:ind w:firstLine="720"/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lastRenderedPageBreak/>
        <w:t>Vztahy</w:t>
      </w:r>
      <w:r w:rsidR="004B569D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</w:t>
      </w:r>
      <w:r w:rsidR="002A70F2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spirál a </w:t>
      </w:r>
      <w:r w:rsidR="00262434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vertikál </w:t>
      </w:r>
      <w:r w:rsidR="002C7A44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zjednodušeně </w:t>
      </w:r>
      <w:r w:rsidR="00E05903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probíhají na principu reciproční inervace, </w:t>
      </w:r>
      <w:r w:rsidR="002A70F2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</w:t>
      </w:r>
      <w:r w:rsidR="002C7A44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i když ve skutečnosti je </w:t>
      </w: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oblast </w:t>
      </w:r>
      <w:r w:rsidR="00B37D98">
        <w:rPr>
          <w:rFonts w:eastAsia="Times New Roman" w:cs="Arial"/>
          <w:color w:val="000000"/>
          <w:sz w:val="28"/>
          <w:szCs w:val="28"/>
          <w:shd w:val="clear" w:color="auto" w:fill="FFFFFF"/>
        </w:rPr>
        <w:t>řízení CNS mnohem složitější.</w:t>
      </w:r>
      <w:r w:rsidR="00B7380A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</w:t>
      </w:r>
      <w:r w:rsidR="00A44785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Aktivita spirály tlumí </w:t>
      </w:r>
      <w:r w:rsidR="0050305F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aktivitu vertikály a naopak </w:t>
      </w:r>
      <w:r w:rsidR="00A64B6B">
        <w:rPr>
          <w:rFonts w:eastAsia="Times New Roman" w:cs="Arial"/>
          <w:color w:val="000000"/>
          <w:sz w:val="28"/>
          <w:szCs w:val="28"/>
          <w:shd w:val="clear" w:color="auto" w:fill="FFFFFF"/>
        </w:rPr>
        <w:t>zvýšený tonus vertikál brání v aktivaci spirál.</w:t>
      </w:r>
      <w:r w:rsidR="005C67B6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Příklad: </w:t>
      </w:r>
      <w:r w:rsidR="00000602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</w:t>
      </w:r>
      <w:r w:rsidR="0053363D">
        <w:rPr>
          <w:rFonts w:eastAsia="Times New Roman" w:cs="Arial"/>
          <w:color w:val="000000"/>
          <w:sz w:val="28"/>
          <w:szCs w:val="28"/>
          <w:shd w:val="clear" w:color="auto" w:fill="FFFFFF"/>
        </w:rPr>
        <w:t>Aktivace břišní stěny (agonista)</w:t>
      </w:r>
      <w:r w:rsidR="00653865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podporuje relaxaci m. erector </w:t>
      </w:r>
      <w:r w:rsidR="009E6BE6">
        <w:rPr>
          <w:rFonts w:eastAsia="Times New Roman" w:cs="Arial"/>
          <w:color w:val="000000"/>
          <w:sz w:val="28"/>
          <w:szCs w:val="28"/>
          <w:shd w:val="clear" w:color="auto" w:fill="FFFFFF"/>
        </w:rPr>
        <w:t>spinae</w:t>
      </w:r>
      <w:r w:rsidR="00653865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(antagonista).</w:t>
      </w:r>
    </w:p>
    <w:p w:rsidR="00AC01A8" w:rsidRPr="001C7415" w:rsidRDefault="0019115E" w:rsidP="0019115E">
      <w:pPr>
        <w:pStyle w:val="Nadpis1"/>
        <w:rPr>
          <w:rFonts w:eastAsia="Times New Roman"/>
          <w:color w:val="000000" w:themeColor="text1"/>
          <w:sz w:val="36"/>
          <w:szCs w:val="36"/>
          <w:shd w:val="clear" w:color="auto" w:fill="FFFFFF"/>
        </w:rPr>
      </w:pPr>
      <w:r w:rsidRPr="001C7415">
        <w:rPr>
          <w:rFonts w:eastAsia="Times New Roman"/>
          <w:color w:val="000000" w:themeColor="text1"/>
          <w:sz w:val="36"/>
          <w:szCs w:val="36"/>
          <w:shd w:val="clear" w:color="auto" w:fill="FFFFFF"/>
        </w:rPr>
        <w:t>Dýchání</w:t>
      </w:r>
    </w:p>
    <w:p w:rsidR="0042322A" w:rsidRPr="0042322A" w:rsidRDefault="0042322A" w:rsidP="00353B91">
      <w:pPr>
        <w:jc w:val="both"/>
        <w:rPr>
          <w:rFonts w:eastAsia="Times New Roman" w:cs="Arial"/>
          <w:b/>
          <w:bCs/>
          <w:color w:val="000000"/>
          <w:sz w:val="28"/>
          <w:szCs w:val="28"/>
          <w:u w:val="single"/>
          <w:shd w:val="clear" w:color="auto" w:fill="FFFFFF"/>
        </w:rPr>
      </w:pPr>
      <w:r w:rsidRPr="0042322A">
        <w:rPr>
          <w:rFonts w:eastAsia="Times New Roman" w:cs="Arial"/>
          <w:b/>
          <w:bCs/>
          <w:color w:val="000000"/>
          <w:sz w:val="28"/>
          <w:szCs w:val="28"/>
          <w:u w:val="single"/>
          <w:shd w:val="clear" w:color="auto" w:fill="FFFFFF"/>
        </w:rPr>
        <w:t>Nádech</w:t>
      </w:r>
    </w:p>
    <w:p w:rsidR="0042322A" w:rsidRDefault="0042322A" w:rsidP="0042322A">
      <w:pPr>
        <w:pStyle w:val="Odstavecseseznamem"/>
        <w:numPr>
          <w:ilvl w:val="0"/>
          <w:numId w:val="14"/>
        </w:num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>Podporuje vertikální stabilizaci</w:t>
      </w:r>
    </w:p>
    <w:p w:rsidR="006E6272" w:rsidRDefault="00AC6E80" w:rsidP="0042322A">
      <w:pPr>
        <w:pStyle w:val="Odstavecseseznamem"/>
        <w:numPr>
          <w:ilvl w:val="0"/>
          <w:numId w:val="14"/>
        </w:num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Aktivuje bránici a podporuje relaxaci břišní </w:t>
      </w:r>
      <w:r w:rsidR="006E6272">
        <w:rPr>
          <w:rFonts w:eastAsia="Times New Roman" w:cs="Arial"/>
          <w:color w:val="000000"/>
          <w:sz w:val="28"/>
          <w:szCs w:val="28"/>
          <w:shd w:val="clear" w:color="auto" w:fill="FFFFFF"/>
        </w:rPr>
        <w:t>stěny</w:t>
      </w:r>
    </w:p>
    <w:p w:rsidR="006E6272" w:rsidRDefault="006E6272" w:rsidP="0042322A">
      <w:pPr>
        <w:pStyle w:val="Odstavecseseznamem"/>
        <w:numPr>
          <w:ilvl w:val="0"/>
          <w:numId w:val="14"/>
        </w:num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>Rozšiřuje dolní</w:t>
      </w:r>
      <w:r w:rsidR="00E13968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část hrudníku a břicha</w:t>
      </w:r>
    </w:p>
    <w:p w:rsidR="00F0688E" w:rsidRDefault="00AC6E80" w:rsidP="0042322A">
      <w:pPr>
        <w:pStyle w:val="Odstavecseseznamem"/>
        <w:numPr>
          <w:ilvl w:val="0"/>
          <w:numId w:val="14"/>
        </w:num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Usilovný nádech </w:t>
      </w:r>
      <w:r w:rsidR="00F02ED5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aktivuje pomocné nádechové svaly – mm. </w:t>
      </w:r>
      <w:r w:rsidR="004265D2">
        <w:rPr>
          <w:rFonts w:eastAsia="Times New Roman" w:cs="Arial"/>
          <w:color w:val="000000"/>
          <w:sz w:val="28"/>
          <w:szCs w:val="28"/>
          <w:shd w:val="clear" w:color="auto" w:fill="FFFFFF"/>
        </w:rPr>
        <w:t>scaleni</w:t>
      </w:r>
    </w:p>
    <w:p w:rsidR="006D1D38" w:rsidRDefault="00E50DE5" w:rsidP="0042322A">
      <w:pPr>
        <w:pStyle w:val="Odstavecseseznamem"/>
        <w:numPr>
          <w:ilvl w:val="0"/>
          <w:numId w:val="14"/>
        </w:num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>VE VÝCHOZÍM POSTAVENÍ</w:t>
      </w:r>
      <w:r w:rsidR="006D1D38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– NÁDECH</w:t>
      </w:r>
    </w:p>
    <w:p w:rsidR="006D1D38" w:rsidRPr="006D1D38" w:rsidRDefault="006D1D38" w:rsidP="006D1D38">
      <w:pPr>
        <w:jc w:val="both"/>
        <w:rPr>
          <w:rFonts w:eastAsia="Times New Roman" w:cs="Arial"/>
          <w:b/>
          <w:bCs/>
          <w:color w:val="000000"/>
          <w:sz w:val="28"/>
          <w:szCs w:val="28"/>
          <w:u w:val="single"/>
          <w:shd w:val="clear" w:color="auto" w:fill="FFFFFF"/>
        </w:rPr>
      </w:pPr>
      <w:r w:rsidRPr="006D1D38">
        <w:rPr>
          <w:rFonts w:eastAsia="Times New Roman" w:cs="Arial"/>
          <w:b/>
          <w:bCs/>
          <w:color w:val="000000"/>
          <w:sz w:val="28"/>
          <w:szCs w:val="28"/>
          <w:u w:val="single"/>
          <w:shd w:val="clear" w:color="auto" w:fill="FFFFFF"/>
        </w:rPr>
        <w:t>Výdech</w:t>
      </w:r>
    </w:p>
    <w:p w:rsidR="006D1D38" w:rsidRDefault="007B2454" w:rsidP="006D1D38">
      <w:pPr>
        <w:pStyle w:val="Odstavecseseznamem"/>
        <w:numPr>
          <w:ilvl w:val="0"/>
          <w:numId w:val="15"/>
        </w:num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>Podporuje spirální stabilizaci</w:t>
      </w:r>
    </w:p>
    <w:p w:rsidR="00FF5073" w:rsidRDefault="00FF5073" w:rsidP="006D1D38">
      <w:pPr>
        <w:pStyle w:val="Odstavecseseznamem"/>
        <w:numPr>
          <w:ilvl w:val="0"/>
          <w:numId w:val="15"/>
        </w:num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>Aktivuje břišní stěnu a podporuje relaxaci bránice</w:t>
      </w:r>
    </w:p>
    <w:p w:rsidR="00A93014" w:rsidRDefault="001304C3" w:rsidP="006D1D38">
      <w:pPr>
        <w:pStyle w:val="Odstavecseseznamem"/>
        <w:numPr>
          <w:ilvl w:val="0"/>
          <w:numId w:val="15"/>
        </w:num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Zužuje dolní část hrudníku a </w:t>
      </w:r>
      <w:r w:rsidR="00A93014">
        <w:rPr>
          <w:rFonts w:eastAsia="Times New Roman" w:cs="Arial"/>
          <w:color w:val="000000"/>
          <w:sz w:val="28"/>
          <w:szCs w:val="28"/>
          <w:shd w:val="clear" w:color="auto" w:fill="FFFFFF"/>
        </w:rPr>
        <w:t>břicha</w:t>
      </w:r>
    </w:p>
    <w:p w:rsidR="00C54EEE" w:rsidRDefault="00C54EEE" w:rsidP="006D1D38">
      <w:pPr>
        <w:pStyle w:val="Odstavecseseznamem"/>
        <w:numPr>
          <w:ilvl w:val="0"/>
          <w:numId w:val="15"/>
        </w:num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>Relaxuje skalenové svaly</w:t>
      </w:r>
    </w:p>
    <w:p w:rsidR="009030E2" w:rsidRDefault="004265D2" w:rsidP="006D1D38">
      <w:pPr>
        <w:pStyle w:val="Odstavecseseznamem"/>
        <w:numPr>
          <w:ilvl w:val="0"/>
          <w:numId w:val="15"/>
        </w:num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>Protažení</w:t>
      </w:r>
      <w:r w:rsidR="0055082B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prsních svalů, m. iliopsoas, </w:t>
      </w:r>
      <w:r w:rsidR="009030E2">
        <w:rPr>
          <w:rFonts w:eastAsia="Times New Roman" w:cs="Arial"/>
          <w:color w:val="000000"/>
          <w:sz w:val="28"/>
          <w:szCs w:val="28"/>
          <w:shd w:val="clear" w:color="auto" w:fill="FFFFFF"/>
        </w:rPr>
        <w:t>m. rectus femoris</w:t>
      </w:r>
    </w:p>
    <w:p w:rsidR="006312E6" w:rsidRDefault="009030E2" w:rsidP="006D1D38">
      <w:pPr>
        <w:pStyle w:val="Odstavecseseznamem"/>
        <w:numPr>
          <w:ilvl w:val="0"/>
          <w:numId w:val="15"/>
        </w:num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>V KONEČNÉM POSTAVENÍ</w:t>
      </w:r>
      <w:r w:rsidR="006312E6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– VÝDECH</w:t>
      </w:r>
    </w:p>
    <w:p w:rsidR="0019115E" w:rsidRDefault="004C5E95" w:rsidP="003F1752">
      <w:p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77696" behindDoc="0" locked="0" layoutInCell="1" allowOverlap="1" wp14:anchorId="7576C828" wp14:editId="480275DD">
            <wp:simplePos x="0" y="0"/>
            <wp:positionH relativeFrom="column">
              <wp:posOffset>0</wp:posOffset>
            </wp:positionH>
            <wp:positionV relativeFrom="paragraph">
              <wp:posOffset>42545</wp:posOffset>
            </wp:positionV>
            <wp:extent cx="5521325" cy="3432175"/>
            <wp:effectExtent l="0" t="0" r="3175" b="0"/>
            <wp:wrapTopAndBottom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521325" cy="3432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9115E" w:rsidRDefault="003966FF" w:rsidP="00353B91">
      <w:p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>Obr. 9.  Dýchání při cvičení</w:t>
      </w:r>
    </w:p>
    <w:p w:rsidR="00CF0518" w:rsidRDefault="00CF0518" w:rsidP="00353B91">
      <w:p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</w:p>
    <w:p w:rsidR="00C411E2" w:rsidRPr="006712DE" w:rsidRDefault="00C411E2" w:rsidP="006712DE">
      <w:pPr>
        <w:pStyle w:val="Nadpis1"/>
        <w:rPr>
          <w:rFonts w:eastAsia="Times New Roman"/>
          <w:color w:val="000000" w:themeColor="text1"/>
          <w:sz w:val="36"/>
          <w:szCs w:val="36"/>
          <w:shd w:val="clear" w:color="auto" w:fill="FFFFFF"/>
        </w:rPr>
      </w:pPr>
      <w:r w:rsidRPr="006712DE">
        <w:rPr>
          <w:rFonts w:eastAsia="Times New Roman"/>
          <w:color w:val="000000" w:themeColor="text1"/>
          <w:sz w:val="36"/>
          <w:szCs w:val="36"/>
          <w:shd w:val="clear" w:color="auto" w:fill="FFFFFF"/>
        </w:rPr>
        <w:t>Uchycení elastického lana</w:t>
      </w:r>
    </w:p>
    <w:p w:rsidR="00C411E2" w:rsidRDefault="00844630" w:rsidP="000C0121">
      <w:pPr>
        <w:ind w:firstLine="720"/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Elastické lano upevníme protažením poutek </w:t>
      </w:r>
      <w:r w:rsidR="00E70969">
        <w:rPr>
          <w:rFonts w:eastAsia="Times New Roman" w:cs="Arial"/>
          <w:color w:val="000000"/>
          <w:sz w:val="28"/>
          <w:szCs w:val="28"/>
          <w:shd w:val="clear" w:color="auto" w:fill="FFFFFF"/>
        </w:rPr>
        <w:t>smyčkou</w:t>
      </w: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na konci lana kolem trubky</w:t>
      </w:r>
      <w:r w:rsidR="00D17088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na topení nebo kolem nohy stolu. Vhodná </w:t>
      </w:r>
      <w:r w:rsidR="00E70969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výška je ve výši loketního </w:t>
      </w:r>
      <w:r w:rsidR="000C0121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kloubu. </w:t>
      </w:r>
    </w:p>
    <w:p w:rsidR="000C0121" w:rsidRDefault="00987FC6" w:rsidP="000C0121">
      <w:pPr>
        <w:ind w:firstLine="720"/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>Na konci elastického lana je zelený a černý prodlužovací kus sloužící</w:t>
      </w:r>
      <w:r w:rsidR="00B62935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k upevnění. Zelený snižuje sílu o 50 % a černý o 80 %</w:t>
      </w:r>
      <w:r w:rsidR="007933DD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, což je výhodné </w:t>
      </w:r>
      <w:r w:rsidR="003E1A48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pro začínající nebo když chceme cvičit </w:t>
      </w:r>
      <w:r w:rsidR="00990DA8">
        <w:rPr>
          <w:rFonts w:eastAsia="Times New Roman" w:cs="Arial"/>
          <w:color w:val="000000"/>
          <w:sz w:val="28"/>
          <w:szCs w:val="28"/>
          <w:shd w:val="clear" w:color="auto" w:fill="FFFFFF"/>
        </w:rPr>
        <w:t>delší dobu.</w:t>
      </w:r>
    </w:p>
    <w:p w:rsidR="00990DA8" w:rsidRDefault="005B5961" w:rsidP="000C0121">
      <w:pPr>
        <w:ind w:firstLine="720"/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>Poutko elastického lana je navlečeno na ruce podobně jako běžecké</w:t>
      </w:r>
      <w:r w:rsidR="009939D7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hůlky</w:t>
      </w:r>
      <w:r w:rsidR="00924AA1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(kolem zápěstí a prochází mezi palcem a ukazovákem</w:t>
      </w:r>
      <w:r w:rsidR="000E4319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). Poutko zásadně nedržíme v ruce – aktivní úchop </w:t>
      </w:r>
      <w:r w:rsidR="002E4880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přetěžuje zápěstí a loket a </w:t>
      </w:r>
      <w:r w:rsidR="00861082">
        <w:rPr>
          <w:rFonts w:eastAsia="Times New Roman" w:cs="Arial"/>
          <w:color w:val="000000"/>
          <w:sz w:val="28"/>
          <w:szCs w:val="28"/>
          <w:shd w:val="clear" w:color="auto" w:fill="FFFFFF"/>
        </w:rPr>
        <w:t>je větší tendence k</w:t>
      </w:r>
      <w:r w:rsidR="005D46F8">
        <w:rPr>
          <w:rFonts w:eastAsia="Times New Roman" w:cs="Arial"/>
          <w:color w:val="000000"/>
          <w:sz w:val="28"/>
          <w:szCs w:val="28"/>
          <w:shd w:val="clear" w:color="auto" w:fill="FFFFFF"/>
        </w:rPr>
        <w:t> </w:t>
      </w:r>
      <w:r w:rsidR="00861082">
        <w:rPr>
          <w:rFonts w:eastAsia="Times New Roman" w:cs="Arial"/>
          <w:color w:val="000000"/>
          <w:sz w:val="28"/>
          <w:szCs w:val="28"/>
          <w:shd w:val="clear" w:color="auto" w:fill="FFFFFF"/>
        </w:rPr>
        <w:t>nesprávnému</w:t>
      </w:r>
      <w:r w:rsidR="005D46F8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provádění cviků horními fixátory lopatky. </w:t>
      </w:r>
      <w:r w:rsidR="00031B90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Z anatomicko-fyziologického pohledu je zóna ruky </w:t>
      </w:r>
      <w:r w:rsidR="00024598">
        <w:rPr>
          <w:rFonts w:eastAsia="Times New Roman" w:cs="Arial"/>
          <w:color w:val="000000"/>
          <w:sz w:val="28"/>
          <w:szCs w:val="28"/>
          <w:shd w:val="clear" w:color="auto" w:fill="FFFFFF"/>
        </w:rPr>
        <w:t>v gyrus praecentr</w:t>
      </w:r>
      <w:r w:rsidR="008A67DC">
        <w:rPr>
          <w:rFonts w:eastAsia="Times New Roman" w:cs="Arial"/>
          <w:color w:val="000000"/>
          <w:sz w:val="28"/>
          <w:szCs w:val="28"/>
          <w:shd w:val="clear" w:color="auto" w:fill="FFFFFF"/>
        </w:rPr>
        <w:t>a</w:t>
      </w:r>
      <w:r w:rsidR="00024598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lis a </w:t>
      </w:r>
      <w:r w:rsidR="008A67DC">
        <w:rPr>
          <w:rFonts w:eastAsia="Times New Roman" w:cs="Arial"/>
          <w:color w:val="000000"/>
          <w:sz w:val="28"/>
          <w:szCs w:val="28"/>
          <w:shd w:val="clear" w:color="auto" w:fill="FFFFFF"/>
        </w:rPr>
        <w:t>postcentralis (primární motorický</w:t>
      </w:r>
      <w:r w:rsidR="0007205B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a senzorický kortex) </w:t>
      </w:r>
      <w:r w:rsidR="00F31598">
        <w:rPr>
          <w:rFonts w:eastAsia="Times New Roman" w:cs="Arial"/>
          <w:color w:val="000000"/>
          <w:sz w:val="28"/>
          <w:szCs w:val="28"/>
          <w:shd w:val="clear" w:color="auto" w:fill="FFFFFF"/>
        </w:rPr>
        <w:t>reprezentována</w:t>
      </w:r>
      <w:r w:rsidR="0007205B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velmi </w:t>
      </w:r>
      <w:r w:rsidR="0007205B">
        <w:rPr>
          <w:rFonts w:eastAsia="Times New Roman" w:cs="Arial"/>
          <w:color w:val="000000"/>
          <w:sz w:val="28"/>
          <w:szCs w:val="28"/>
          <w:shd w:val="clear" w:color="auto" w:fill="FFFFFF"/>
        </w:rPr>
        <w:lastRenderedPageBreak/>
        <w:t xml:space="preserve">velkou plochou oproti </w:t>
      </w:r>
      <w:r w:rsidR="00824C84">
        <w:rPr>
          <w:rFonts w:eastAsia="Times New Roman" w:cs="Arial"/>
          <w:color w:val="000000"/>
          <w:sz w:val="28"/>
          <w:szCs w:val="28"/>
          <w:shd w:val="clear" w:color="auto" w:fill="FFFFFF"/>
        </w:rPr>
        <w:t>svalům zádovým a břišním.</w:t>
      </w:r>
      <w:r w:rsidR="00F31598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Proto je </w:t>
      </w:r>
      <w:r w:rsidR="00E70CAC">
        <w:rPr>
          <w:rFonts w:eastAsia="Times New Roman" w:cs="Arial"/>
          <w:color w:val="000000"/>
          <w:sz w:val="28"/>
          <w:szCs w:val="28"/>
          <w:shd w:val="clear" w:color="auto" w:fill="FFFFFF"/>
        </w:rPr>
        <w:t>vhodné ruku nestimulovat a nechat ji uvolněnou. Pro dobré zapojení</w:t>
      </w:r>
      <w:r w:rsidR="00106401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břišních svalů je však nutné posílit informační zdroj</w:t>
      </w:r>
      <w:r w:rsidR="005E2434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z chodidla tím, že se cviky provádějí ve stoji. V sedu </w:t>
      </w:r>
      <w:r w:rsidR="006E290A">
        <w:rPr>
          <w:rFonts w:eastAsia="Times New Roman" w:cs="Arial"/>
          <w:color w:val="000000"/>
          <w:sz w:val="28"/>
          <w:szCs w:val="28"/>
          <w:shd w:val="clear" w:color="auto" w:fill="FFFFFF"/>
        </w:rPr>
        <w:t>je tato stimulace velmi snížená a vleže úplně chybí.</w:t>
      </w:r>
    </w:p>
    <w:p w:rsidR="0019115E" w:rsidRDefault="0019115E" w:rsidP="00353B91">
      <w:p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</w:p>
    <w:p w:rsidR="0019115E" w:rsidRDefault="0019115E" w:rsidP="00353B91">
      <w:p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</w:p>
    <w:p w:rsidR="0019115E" w:rsidRDefault="0019115E" w:rsidP="00353B91">
      <w:p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</w:p>
    <w:p w:rsidR="0019115E" w:rsidRDefault="0019115E" w:rsidP="00353B91">
      <w:p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</w:p>
    <w:p w:rsidR="00353B91" w:rsidRDefault="00353B91" w:rsidP="00353B91">
      <w:p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</w:p>
    <w:p w:rsidR="00353B91" w:rsidRDefault="00353B91" w:rsidP="00353B91">
      <w:p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</w:p>
    <w:p w:rsidR="00353B91" w:rsidRDefault="00353B91" w:rsidP="00353B91">
      <w:p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</w:p>
    <w:p w:rsidR="00353B91" w:rsidRDefault="00353B91" w:rsidP="00353B91">
      <w:p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</w:p>
    <w:p w:rsidR="00353B91" w:rsidRPr="00BB11BF" w:rsidRDefault="006E3974" w:rsidP="00BB11BF">
      <w:pPr>
        <w:pStyle w:val="Nadpis1"/>
        <w:rPr>
          <w:color w:val="000000" w:themeColor="text1"/>
          <w:sz w:val="36"/>
          <w:szCs w:val="36"/>
        </w:rPr>
      </w:pPr>
      <w:r w:rsidRPr="00BB11BF">
        <w:rPr>
          <w:color w:val="000000" w:themeColor="text1"/>
          <w:sz w:val="36"/>
          <w:szCs w:val="36"/>
        </w:rPr>
        <w:t>Praktická část</w:t>
      </w:r>
    </w:p>
    <w:p w:rsidR="00D95810" w:rsidRDefault="00D95810" w:rsidP="00353B91">
      <w:pPr>
        <w:jc w:val="both"/>
        <w:rPr>
          <w:b/>
          <w:bCs/>
          <w:color w:val="000000" w:themeColor="text1"/>
          <w:sz w:val="28"/>
          <w:szCs w:val="28"/>
          <w:u w:val="single"/>
        </w:rPr>
      </w:pPr>
    </w:p>
    <w:p w:rsidR="006E3974" w:rsidRPr="007D4391" w:rsidRDefault="003E6FFC" w:rsidP="00353B91">
      <w:pPr>
        <w:jc w:val="both"/>
        <w:rPr>
          <w:b/>
          <w:bCs/>
          <w:color w:val="000000" w:themeColor="text1"/>
          <w:sz w:val="28"/>
          <w:szCs w:val="28"/>
          <w:u w:val="single"/>
        </w:rPr>
      </w:pPr>
      <w:r w:rsidRPr="007D4391">
        <w:rPr>
          <w:b/>
          <w:bCs/>
          <w:color w:val="000000" w:themeColor="text1"/>
          <w:sz w:val="28"/>
          <w:szCs w:val="28"/>
          <w:u w:val="single"/>
        </w:rPr>
        <w:t>Zásady cvičení</w:t>
      </w:r>
    </w:p>
    <w:p w:rsidR="006E11E5" w:rsidRDefault="007224D6" w:rsidP="007224D6">
      <w:pPr>
        <w:pStyle w:val="Odstavecseseznamem"/>
        <w:numPr>
          <w:ilvl w:val="0"/>
          <w:numId w:val="17"/>
        </w:numPr>
        <w:jc w:val="both"/>
        <w:rPr>
          <w:color w:val="000000" w:themeColor="text1"/>
          <w:sz w:val="28"/>
          <w:szCs w:val="28"/>
        </w:rPr>
      </w:pPr>
      <w:r w:rsidRPr="00CA3336">
        <w:rPr>
          <w:color w:val="000000" w:themeColor="text1"/>
          <w:sz w:val="28"/>
          <w:szCs w:val="28"/>
          <w:u w:val="single"/>
        </w:rPr>
        <w:t>Pozice</w:t>
      </w:r>
      <w:r>
        <w:rPr>
          <w:color w:val="000000" w:themeColor="text1"/>
          <w:sz w:val="28"/>
          <w:szCs w:val="28"/>
        </w:rPr>
        <w:t xml:space="preserve">: stoj; </w:t>
      </w:r>
      <w:r w:rsidR="006E11E5">
        <w:rPr>
          <w:color w:val="000000" w:themeColor="text1"/>
          <w:sz w:val="28"/>
          <w:szCs w:val="28"/>
        </w:rPr>
        <w:t>ostatní – sed, klek</w:t>
      </w:r>
    </w:p>
    <w:p w:rsidR="006E11E5" w:rsidRDefault="006E11E5" w:rsidP="007224D6">
      <w:pPr>
        <w:pStyle w:val="Odstavecseseznamem"/>
        <w:numPr>
          <w:ilvl w:val="0"/>
          <w:numId w:val="17"/>
        </w:numPr>
        <w:jc w:val="both"/>
        <w:rPr>
          <w:color w:val="000000" w:themeColor="text1"/>
          <w:sz w:val="28"/>
          <w:szCs w:val="28"/>
        </w:rPr>
      </w:pPr>
      <w:r w:rsidRPr="00CA3336">
        <w:rPr>
          <w:color w:val="000000" w:themeColor="text1"/>
          <w:sz w:val="28"/>
          <w:szCs w:val="28"/>
          <w:u w:val="single"/>
        </w:rPr>
        <w:t>Střídání aktivace a relaxace</w:t>
      </w:r>
      <w:r>
        <w:rPr>
          <w:color w:val="000000" w:themeColor="text1"/>
          <w:sz w:val="28"/>
          <w:szCs w:val="28"/>
        </w:rPr>
        <w:t xml:space="preserve">: </w:t>
      </w:r>
      <w:r w:rsidR="00500B00">
        <w:rPr>
          <w:color w:val="000000" w:themeColor="text1"/>
          <w:sz w:val="28"/>
          <w:szCs w:val="28"/>
        </w:rPr>
        <w:t>stoj musí být vyrovnaný a tělo zpevněné v době, kdy na něj působí síla – aktivní vyrovnaný</w:t>
      </w:r>
      <w:r w:rsidR="00656CE2">
        <w:rPr>
          <w:color w:val="000000" w:themeColor="text1"/>
          <w:sz w:val="28"/>
          <w:szCs w:val="28"/>
        </w:rPr>
        <w:t xml:space="preserve"> stoj. V době, kdy na tělo síla nepůsobí</w:t>
      </w:r>
      <w:r w:rsidR="00C52C63">
        <w:rPr>
          <w:color w:val="000000" w:themeColor="text1"/>
          <w:sz w:val="28"/>
          <w:szCs w:val="28"/>
        </w:rPr>
        <w:t>, jsme zcela uvolnění – chabé držení těla</w:t>
      </w:r>
      <w:r w:rsidR="00E22F52">
        <w:rPr>
          <w:color w:val="000000" w:themeColor="text1"/>
          <w:sz w:val="28"/>
          <w:szCs w:val="28"/>
        </w:rPr>
        <w:t>.</w:t>
      </w:r>
    </w:p>
    <w:p w:rsidR="00E22F52" w:rsidRDefault="00E22F52" w:rsidP="007224D6">
      <w:pPr>
        <w:pStyle w:val="Odstavecseseznamem"/>
        <w:numPr>
          <w:ilvl w:val="0"/>
          <w:numId w:val="17"/>
        </w:numPr>
        <w:jc w:val="both"/>
        <w:rPr>
          <w:color w:val="000000" w:themeColor="text1"/>
          <w:sz w:val="28"/>
          <w:szCs w:val="28"/>
        </w:rPr>
      </w:pPr>
      <w:r w:rsidRPr="00CA3336">
        <w:rPr>
          <w:color w:val="000000" w:themeColor="text1"/>
          <w:sz w:val="28"/>
          <w:szCs w:val="28"/>
          <w:u w:val="single"/>
        </w:rPr>
        <w:t>Koordinace pohybu</w:t>
      </w:r>
      <w:r>
        <w:rPr>
          <w:color w:val="000000" w:themeColor="text1"/>
          <w:sz w:val="28"/>
          <w:szCs w:val="28"/>
        </w:rPr>
        <w:t xml:space="preserve">: </w:t>
      </w:r>
      <w:r w:rsidR="0040660B">
        <w:rPr>
          <w:color w:val="000000" w:themeColor="text1"/>
          <w:sz w:val="28"/>
          <w:szCs w:val="28"/>
        </w:rPr>
        <w:t>zpevnění těla</w:t>
      </w:r>
      <w:r w:rsidR="00A260AA">
        <w:rPr>
          <w:color w:val="000000" w:themeColor="text1"/>
          <w:sz w:val="28"/>
          <w:szCs w:val="28"/>
        </w:rPr>
        <w:t xml:space="preserve"> (koordinace statiky a pohybu) provádíme odspodu nahoru tj. od pánve</w:t>
      </w:r>
      <w:r w:rsidR="000D4C8C">
        <w:rPr>
          <w:color w:val="000000" w:themeColor="text1"/>
          <w:sz w:val="28"/>
          <w:szCs w:val="28"/>
        </w:rPr>
        <w:t xml:space="preserve"> k pletenci ramennímu</w:t>
      </w:r>
      <w:r w:rsidR="00017377">
        <w:rPr>
          <w:color w:val="000000" w:themeColor="text1"/>
          <w:sz w:val="28"/>
          <w:szCs w:val="28"/>
        </w:rPr>
        <w:t xml:space="preserve"> a hlavě. Relaxace probíhá</w:t>
      </w:r>
      <w:r w:rsidR="00FA632B">
        <w:rPr>
          <w:color w:val="000000" w:themeColor="text1"/>
          <w:sz w:val="28"/>
          <w:szCs w:val="28"/>
        </w:rPr>
        <w:t xml:space="preserve"> od záhlaví směrem dolů (obratel po obratli).</w:t>
      </w:r>
    </w:p>
    <w:p w:rsidR="00FA632B" w:rsidRDefault="003D2BDF" w:rsidP="007224D6">
      <w:pPr>
        <w:pStyle w:val="Odstavecseseznamem"/>
        <w:numPr>
          <w:ilvl w:val="0"/>
          <w:numId w:val="17"/>
        </w:numPr>
        <w:jc w:val="both"/>
        <w:rPr>
          <w:color w:val="000000" w:themeColor="text1"/>
          <w:sz w:val="28"/>
          <w:szCs w:val="28"/>
        </w:rPr>
      </w:pPr>
      <w:r w:rsidRPr="00CA3336">
        <w:rPr>
          <w:color w:val="000000" w:themeColor="text1"/>
          <w:sz w:val="28"/>
          <w:szCs w:val="28"/>
          <w:u w:val="single"/>
        </w:rPr>
        <w:t>Síla a rozsah pohybu</w:t>
      </w:r>
      <w:r>
        <w:rPr>
          <w:color w:val="000000" w:themeColor="text1"/>
          <w:sz w:val="28"/>
          <w:szCs w:val="28"/>
        </w:rPr>
        <w:t xml:space="preserve">: </w:t>
      </w:r>
      <w:r w:rsidR="0063682B">
        <w:rPr>
          <w:color w:val="000000" w:themeColor="text1"/>
          <w:sz w:val="28"/>
          <w:szCs w:val="28"/>
        </w:rPr>
        <w:t xml:space="preserve">cvičíme s malou silou rozsáhlým pohybem HK nebo </w:t>
      </w:r>
      <w:r w:rsidR="000E37E7">
        <w:rPr>
          <w:color w:val="000000" w:themeColor="text1"/>
          <w:sz w:val="28"/>
          <w:szCs w:val="28"/>
        </w:rPr>
        <w:t>DK. Síla odpovídá</w:t>
      </w:r>
      <w:r w:rsidR="00860ADB">
        <w:rPr>
          <w:color w:val="000000" w:themeColor="text1"/>
          <w:sz w:val="28"/>
          <w:szCs w:val="28"/>
        </w:rPr>
        <w:t xml:space="preserve"> schopnosti</w:t>
      </w:r>
      <w:r w:rsidR="00C25C8E">
        <w:rPr>
          <w:color w:val="000000" w:themeColor="text1"/>
          <w:sz w:val="28"/>
          <w:szCs w:val="28"/>
        </w:rPr>
        <w:t xml:space="preserve"> nejslabšího článku pohybového aparátu</w:t>
      </w:r>
      <w:r w:rsidR="00740A5D">
        <w:rPr>
          <w:color w:val="000000" w:themeColor="text1"/>
          <w:sz w:val="28"/>
          <w:szCs w:val="28"/>
        </w:rPr>
        <w:t xml:space="preserve"> (</w:t>
      </w:r>
      <w:r w:rsidR="00150CE1">
        <w:rPr>
          <w:color w:val="000000" w:themeColor="text1"/>
          <w:sz w:val="28"/>
          <w:szCs w:val="28"/>
        </w:rPr>
        <w:t xml:space="preserve">oslabený sval, poškozená </w:t>
      </w:r>
      <w:r w:rsidR="003B0871">
        <w:rPr>
          <w:color w:val="000000" w:themeColor="text1"/>
          <w:sz w:val="28"/>
          <w:szCs w:val="28"/>
        </w:rPr>
        <w:t>ploténka, poškozený kloub).</w:t>
      </w:r>
    </w:p>
    <w:p w:rsidR="003B0871" w:rsidRDefault="005426BC" w:rsidP="007224D6">
      <w:pPr>
        <w:pStyle w:val="Odstavecseseznamem"/>
        <w:numPr>
          <w:ilvl w:val="0"/>
          <w:numId w:val="17"/>
        </w:numPr>
        <w:jc w:val="both"/>
        <w:rPr>
          <w:color w:val="000000" w:themeColor="text1"/>
          <w:sz w:val="28"/>
          <w:szCs w:val="28"/>
        </w:rPr>
      </w:pPr>
      <w:r w:rsidRPr="00CA3336">
        <w:rPr>
          <w:color w:val="000000" w:themeColor="text1"/>
          <w:sz w:val="28"/>
          <w:szCs w:val="28"/>
          <w:u w:val="single"/>
        </w:rPr>
        <w:lastRenderedPageBreak/>
        <w:t>Rychlost cvičení</w:t>
      </w:r>
      <w:r>
        <w:rPr>
          <w:color w:val="000000" w:themeColor="text1"/>
          <w:sz w:val="28"/>
          <w:szCs w:val="28"/>
        </w:rPr>
        <w:t xml:space="preserve">: </w:t>
      </w:r>
      <w:r w:rsidR="00D42FA7">
        <w:rPr>
          <w:color w:val="000000" w:themeColor="text1"/>
          <w:sz w:val="28"/>
          <w:szCs w:val="28"/>
        </w:rPr>
        <w:t>cviky provádíme plynule</w:t>
      </w:r>
      <w:r w:rsidR="00FB2A51">
        <w:rPr>
          <w:color w:val="000000" w:themeColor="text1"/>
          <w:sz w:val="28"/>
          <w:szCs w:val="28"/>
        </w:rPr>
        <w:t xml:space="preserve"> a</w:t>
      </w:r>
      <w:r w:rsidR="00D42FA7">
        <w:rPr>
          <w:color w:val="000000" w:themeColor="text1"/>
          <w:sz w:val="28"/>
          <w:szCs w:val="28"/>
        </w:rPr>
        <w:t xml:space="preserve"> pomalu, ke konci pohybu ještě </w:t>
      </w:r>
      <w:r w:rsidR="00FB2A51">
        <w:rPr>
          <w:color w:val="000000" w:themeColor="text1"/>
          <w:sz w:val="28"/>
          <w:szCs w:val="28"/>
        </w:rPr>
        <w:t>zpomalíme. V</w:t>
      </w:r>
      <w:r w:rsidR="008D0225">
        <w:rPr>
          <w:color w:val="000000" w:themeColor="text1"/>
          <w:sz w:val="28"/>
          <w:szCs w:val="28"/>
        </w:rPr>
        <w:t> </w:t>
      </w:r>
      <w:r w:rsidR="00FB2A51">
        <w:rPr>
          <w:color w:val="000000" w:themeColor="text1"/>
          <w:sz w:val="28"/>
          <w:szCs w:val="28"/>
        </w:rPr>
        <w:t>pohybu</w:t>
      </w:r>
      <w:r w:rsidR="008D0225">
        <w:rPr>
          <w:color w:val="000000" w:themeColor="text1"/>
          <w:sz w:val="28"/>
          <w:szCs w:val="28"/>
        </w:rPr>
        <w:t xml:space="preserve"> setrváváme co nejdéle, </w:t>
      </w:r>
      <w:r w:rsidR="003B07AF">
        <w:rPr>
          <w:color w:val="000000" w:themeColor="text1"/>
          <w:sz w:val="28"/>
          <w:szCs w:val="28"/>
        </w:rPr>
        <w:t>bez delších výdrží.</w:t>
      </w:r>
    </w:p>
    <w:p w:rsidR="003B07AF" w:rsidRDefault="00384733" w:rsidP="007224D6">
      <w:pPr>
        <w:pStyle w:val="Odstavecseseznamem"/>
        <w:numPr>
          <w:ilvl w:val="0"/>
          <w:numId w:val="17"/>
        </w:numPr>
        <w:jc w:val="both"/>
        <w:rPr>
          <w:color w:val="000000" w:themeColor="text1"/>
          <w:sz w:val="28"/>
          <w:szCs w:val="28"/>
        </w:rPr>
      </w:pPr>
      <w:r w:rsidRPr="00767FCE">
        <w:rPr>
          <w:color w:val="000000" w:themeColor="text1"/>
          <w:sz w:val="28"/>
          <w:szCs w:val="28"/>
          <w:u w:val="single"/>
        </w:rPr>
        <w:t>Komplexnost cvičení</w:t>
      </w:r>
      <w:r>
        <w:rPr>
          <w:color w:val="000000" w:themeColor="text1"/>
          <w:sz w:val="28"/>
          <w:szCs w:val="28"/>
        </w:rPr>
        <w:t xml:space="preserve">: dobře provedený cvik </w:t>
      </w:r>
      <w:r w:rsidR="0099157C">
        <w:rPr>
          <w:color w:val="000000" w:themeColor="text1"/>
          <w:sz w:val="28"/>
          <w:szCs w:val="28"/>
        </w:rPr>
        <w:t xml:space="preserve">zaměstná svaly od plošky nohy </w:t>
      </w:r>
      <w:r w:rsidR="00D06C94">
        <w:rPr>
          <w:color w:val="000000" w:themeColor="text1"/>
          <w:sz w:val="28"/>
          <w:szCs w:val="28"/>
        </w:rPr>
        <w:t>až po prsty rukou za nutné stabilizace trupu. Noha je pevný bod- punctum fixum, paže je pohyblivý</w:t>
      </w:r>
      <w:r w:rsidR="00821627">
        <w:rPr>
          <w:color w:val="000000" w:themeColor="text1"/>
          <w:sz w:val="28"/>
          <w:szCs w:val="28"/>
        </w:rPr>
        <w:t xml:space="preserve"> bod – punctum </w:t>
      </w:r>
      <w:r w:rsidR="00613D44">
        <w:rPr>
          <w:color w:val="000000" w:themeColor="text1"/>
          <w:sz w:val="28"/>
          <w:szCs w:val="28"/>
        </w:rPr>
        <w:t>mobile. Svalové</w:t>
      </w:r>
      <w:r w:rsidR="004B1F2C">
        <w:rPr>
          <w:color w:val="000000" w:themeColor="text1"/>
          <w:sz w:val="28"/>
          <w:szCs w:val="28"/>
        </w:rPr>
        <w:t xml:space="preserve"> stabilizační zřetězení propojuje</w:t>
      </w:r>
      <w:r w:rsidR="00B64806">
        <w:rPr>
          <w:color w:val="000000" w:themeColor="text1"/>
          <w:sz w:val="28"/>
          <w:szCs w:val="28"/>
        </w:rPr>
        <w:t xml:space="preserve"> punctum fixum a punctum mobile.</w:t>
      </w:r>
    </w:p>
    <w:p w:rsidR="00B37862" w:rsidRDefault="00B37862" w:rsidP="007224D6">
      <w:pPr>
        <w:pStyle w:val="Odstavecseseznamem"/>
        <w:numPr>
          <w:ilvl w:val="0"/>
          <w:numId w:val="17"/>
        </w:numPr>
        <w:jc w:val="both"/>
        <w:rPr>
          <w:color w:val="000000" w:themeColor="text1"/>
          <w:sz w:val="28"/>
          <w:szCs w:val="28"/>
        </w:rPr>
      </w:pPr>
      <w:r w:rsidRPr="00463F48">
        <w:rPr>
          <w:color w:val="000000" w:themeColor="text1"/>
          <w:sz w:val="28"/>
          <w:szCs w:val="28"/>
          <w:u w:val="single"/>
        </w:rPr>
        <w:t>Kontrola</w:t>
      </w:r>
      <w:r w:rsidR="007614C0" w:rsidRPr="00463F48">
        <w:rPr>
          <w:color w:val="000000" w:themeColor="text1"/>
          <w:sz w:val="28"/>
          <w:szCs w:val="28"/>
          <w:u w:val="single"/>
        </w:rPr>
        <w:t xml:space="preserve"> základního principu kvality cvičení</w:t>
      </w:r>
      <w:r w:rsidR="007614C0">
        <w:rPr>
          <w:color w:val="000000" w:themeColor="text1"/>
          <w:sz w:val="28"/>
          <w:szCs w:val="28"/>
        </w:rPr>
        <w:t>:</w:t>
      </w:r>
      <w:r w:rsidR="009517E6">
        <w:rPr>
          <w:color w:val="000000" w:themeColor="text1"/>
          <w:sz w:val="28"/>
          <w:szCs w:val="28"/>
        </w:rPr>
        <w:t xml:space="preserve"> při cvičení je kontrolou správnosti vyvolání</w:t>
      </w:r>
      <w:r w:rsidR="00116E51">
        <w:rPr>
          <w:color w:val="000000" w:themeColor="text1"/>
          <w:sz w:val="28"/>
          <w:szCs w:val="28"/>
        </w:rPr>
        <w:t xml:space="preserve"> pohybového vzorce páteře, tj. účast páteře na pohybové aktivitě končetin.</w:t>
      </w:r>
    </w:p>
    <w:p w:rsidR="00463F48" w:rsidRDefault="00DA0CD7" w:rsidP="00463F48">
      <w:pPr>
        <w:pStyle w:val="Odstavecseseznamem"/>
        <w:numPr>
          <w:ilvl w:val="1"/>
          <w:numId w:val="17"/>
        </w:numPr>
        <w:jc w:val="both"/>
        <w:rPr>
          <w:color w:val="000000" w:themeColor="text1"/>
          <w:sz w:val="28"/>
          <w:szCs w:val="28"/>
        </w:rPr>
      </w:pPr>
      <w:r w:rsidRPr="00767FCE">
        <w:rPr>
          <w:color w:val="000000" w:themeColor="text1"/>
          <w:sz w:val="28"/>
          <w:szCs w:val="28"/>
          <w:u w:val="single"/>
        </w:rPr>
        <w:t>Hlavní sledované prvky</w:t>
      </w:r>
      <w:r>
        <w:rPr>
          <w:color w:val="000000" w:themeColor="text1"/>
          <w:sz w:val="28"/>
          <w:szCs w:val="28"/>
        </w:rPr>
        <w:t xml:space="preserve">: zapojení šikmých břišních svalů, </w:t>
      </w:r>
      <w:r w:rsidR="00F61DCC">
        <w:rPr>
          <w:color w:val="000000" w:themeColor="text1"/>
          <w:sz w:val="28"/>
          <w:szCs w:val="28"/>
        </w:rPr>
        <w:t xml:space="preserve">útlum </w:t>
      </w:r>
      <w:r w:rsidR="000D0C6A">
        <w:rPr>
          <w:color w:val="000000" w:themeColor="text1"/>
          <w:sz w:val="28"/>
          <w:szCs w:val="28"/>
        </w:rPr>
        <w:t>tonu</w:t>
      </w:r>
      <w:r w:rsidR="00F61DCC">
        <w:rPr>
          <w:color w:val="000000" w:themeColor="text1"/>
          <w:sz w:val="28"/>
          <w:szCs w:val="28"/>
        </w:rPr>
        <w:t xml:space="preserve"> paravertebrálních svalů a rozestup trnů obratlů</w:t>
      </w:r>
    </w:p>
    <w:p w:rsidR="00D95810" w:rsidRDefault="002E4D67" w:rsidP="003010DA">
      <w:pPr>
        <w:pStyle w:val="Odstavecseseznamem"/>
        <w:numPr>
          <w:ilvl w:val="0"/>
          <w:numId w:val="17"/>
        </w:numPr>
        <w:jc w:val="both"/>
        <w:rPr>
          <w:color w:val="000000" w:themeColor="text1"/>
          <w:sz w:val="28"/>
          <w:szCs w:val="28"/>
        </w:rPr>
      </w:pPr>
      <w:r w:rsidRPr="00A94F2B">
        <w:rPr>
          <w:color w:val="000000" w:themeColor="text1"/>
          <w:sz w:val="28"/>
          <w:szCs w:val="28"/>
          <w:u w:val="single"/>
        </w:rPr>
        <w:t>Respektování momentální situace</w:t>
      </w:r>
      <w:r>
        <w:rPr>
          <w:color w:val="000000" w:themeColor="text1"/>
          <w:sz w:val="28"/>
          <w:szCs w:val="28"/>
        </w:rPr>
        <w:t>: cvičení provádíme přiměřenou silou</w:t>
      </w:r>
      <w:r w:rsidR="00413BE9">
        <w:rPr>
          <w:color w:val="000000" w:themeColor="text1"/>
          <w:sz w:val="28"/>
          <w:szCs w:val="28"/>
        </w:rPr>
        <w:t xml:space="preserve"> a přiměřenou dobu k naší aktuální kondici</w:t>
      </w:r>
      <w:r w:rsidR="00BB1D7A">
        <w:rPr>
          <w:color w:val="000000" w:themeColor="text1"/>
          <w:sz w:val="28"/>
          <w:szCs w:val="28"/>
        </w:rPr>
        <w:t>. Je nutné se vyvarovat momentální a chronické</w:t>
      </w:r>
      <w:r w:rsidR="00CF7882">
        <w:rPr>
          <w:color w:val="000000" w:themeColor="text1"/>
          <w:sz w:val="28"/>
          <w:szCs w:val="28"/>
        </w:rPr>
        <w:t xml:space="preserve"> únavy. Cvičíme v nebolestivém rozsahu. Při bolesti kontrolujeme</w:t>
      </w:r>
      <w:r w:rsidR="000C4652">
        <w:rPr>
          <w:color w:val="000000" w:themeColor="text1"/>
          <w:sz w:val="28"/>
          <w:szCs w:val="28"/>
        </w:rPr>
        <w:t xml:space="preserve"> sílu, rozsah pohybu, rychlost a správnost provedení.</w:t>
      </w:r>
    </w:p>
    <w:p w:rsidR="003010DA" w:rsidRPr="003010DA" w:rsidRDefault="003010DA" w:rsidP="003010DA">
      <w:pPr>
        <w:pStyle w:val="Odstavecseseznamem"/>
        <w:jc w:val="both"/>
        <w:rPr>
          <w:color w:val="000000" w:themeColor="text1"/>
          <w:sz w:val="28"/>
          <w:szCs w:val="28"/>
        </w:rPr>
      </w:pPr>
    </w:p>
    <w:p w:rsidR="00BA4DB0" w:rsidRPr="003010DA" w:rsidRDefault="00BA4DB0" w:rsidP="000032EB">
      <w:pPr>
        <w:pStyle w:val="Odstavecseseznamem"/>
        <w:numPr>
          <w:ilvl w:val="0"/>
          <w:numId w:val="17"/>
        </w:numPr>
        <w:jc w:val="both"/>
        <w:rPr>
          <w:color w:val="000000" w:themeColor="text1"/>
          <w:sz w:val="28"/>
          <w:szCs w:val="28"/>
        </w:rPr>
      </w:pPr>
      <w:r w:rsidRPr="00D540E4">
        <w:rPr>
          <w:color w:val="000000" w:themeColor="text1"/>
          <w:sz w:val="28"/>
          <w:szCs w:val="28"/>
          <w:u w:val="single"/>
        </w:rPr>
        <w:t>Výběr cviků</w:t>
      </w:r>
      <w:r w:rsidRPr="00BA4DB0">
        <w:rPr>
          <w:color w:val="000000" w:themeColor="text1"/>
          <w:sz w:val="28"/>
          <w:szCs w:val="28"/>
        </w:rPr>
        <w:t xml:space="preserve">: </w:t>
      </w:r>
    </w:p>
    <w:p w:rsidR="00BA4DB0" w:rsidRPr="00D95810" w:rsidRDefault="00BA4DB0" w:rsidP="00D95810">
      <w:pPr>
        <w:pStyle w:val="Odstavecseseznamem"/>
        <w:numPr>
          <w:ilvl w:val="1"/>
          <w:numId w:val="17"/>
        </w:numPr>
        <w:jc w:val="both"/>
        <w:rPr>
          <w:color w:val="000000" w:themeColor="text1"/>
          <w:sz w:val="28"/>
          <w:szCs w:val="28"/>
        </w:rPr>
      </w:pPr>
      <w:r w:rsidRPr="00BA4DB0">
        <w:rPr>
          <w:color w:val="000000" w:themeColor="text1"/>
          <w:sz w:val="28"/>
          <w:szCs w:val="28"/>
        </w:rPr>
        <w:t xml:space="preserve">Nejprve symetrické cviky pro vyrovnání svalové </w:t>
      </w:r>
      <w:r w:rsidR="00D34CE7">
        <w:rPr>
          <w:color w:val="000000" w:themeColor="text1"/>
          <w:sz w:val="28"/>
          <w:szCs w:val="28"/>
        </w:rPr>
        <w:t xml:space="preserve">dysbalance </w:t>
      </w:r>
      <w:r w:rsidR="00422222">
        <w:rPr>
          <w:color w:val="000000" w:themeColor="text1"/>
          <w:sz w:val="28"/>
          <w:szCs w:val="28"/>
        </w:rPr>
        <w:t>(cvik 1-6)</w:t>
      </w:r>
    </w:p>
    <w:p w:rsidR="00BA4DB0" w:rsidRPr="00D95810" w:rsidRDefault="00BA4DB0" w:rsidP="00D95810">
      <w:pPr>
        <w:pStyle w:val="Odstavecseseznamem"/>
        <w:numPr>
          <w:ilvl w:val="1"/>
          <w:numId w:val="17"/>
        </w:numPr>
        <w:jc w:val="both"/>
        <w:rPr>
          <w:color w:val="000000" w:themeColor="text1"/>
          <w:sz w:val="28"/>
          <w:szCs w:val="28"/>
        </w:rPr>
      </w:pPr>
      <w:r w:rsidRPr="00BA4DB0">
        <w:rPr>
          <w:color w:val="000000" w:themeColor="text1"/>
          <w:sz w:val="28"/>
          <w:szCs w:val="28"/>
        </w:rPr>
        <w:t xml:space="preserve">Následně cviky asymetrické prováděné 1 končetinou a symetrické cviky využijeme jen pro </w:t>
      </w:r>
      <w:r w:rsidR="00422222">
        <w:rPr>
          <w:color w:val="000000" w:themeColor="text1"/>
          <w:sz w:val="28"/>
          <w:szCs w:val="28"/>
        </w:rPr>
        <w:t xml:space="preserve">rozcvičení (cvik </w:t>
      </w:r>
      <w:r w:rsidR="00E45B43">
        <w:rPr>
          <w:color w:val="000000" w:themeColor="text1"/>
          <w:sz w:val="28"/>
          <w:szCs w:val="28"/>
        </w:rPr>
        <w:t>7-10)</w:t>
      </w:r>
    </w:p>
    <w:p w:rsidR="00BA4DB0" w:rsidRPr="00D95810" w:rsidRDefault="00BA4DB0" w:rsidP="00D95810">
      <w:pPr>
        <w:pStyle w:val="Odstavecseseznamem"/>
        <w:numPr>
          <w:ilvl w:val="1"/>
          <w:numId w:val="17"/>
        </w:numPr>
        <w:jc w:val="both"/>
        <w:rPr>
          <w:color w:val="000000" w:themeColor="text1"/>
          <w:sz w:val="28"/>
          <w:szCs w:val="28"/>
        </w:rPr>
      </w:pPr>
      <w:r w:rsidRPr="00BA4DB0">
        <w:rPr>
          <w:color w:val="000000" w:themeColor="text1"/>
          <w:sz w:val="28"/>
          <w:szCs w:val="28"/>
        </w:rPr>
        <w:t xml:space="preserve">Nejprve cviky jednoduché, po jejich zvládnutí přechod na </w:t>
      </w:r>
      <w:r w:rsidR="00E45B43">
        <w:rPr>
          <w:color w:val="000000" w:themeColor="text1"/>
          <w:sz w:val="28"/>
          <w:szCs w:val="28"/>
        </w:rPr>
        <w:t xml:space="preserve">složitější </w:t>
      </w:r>
      <w:r w:rsidR="0051352F">
        <w:rPr>
          <w:color w:val="000000" w:themeColor="text1"/>
          <w:sz w:val="28"/>
          <w:szCs w:val="28"/>
        </w:rPr>
        <w:t>(modifikace a další cviky)</w:t>
      </w:r>
    </w:p>
    <w:p w:rsidR="00BA4DB0" w:rsidRPr="00D95810" w:rsidRDefault="00BA4DB0" w:rsidP="00D95810">
      <w:pPr>
        <w:pStyle w:val="Odstavecseseznamem"/>
        <w:numPr>
          <w:ilvl w:val="1"/>
          <w:numId w:val="17"/>
        </w:numPr>
        <w:jc w:val="both"/>
        <w:rPr>
          <w:color w:val="000000" w:themeColor="text1"/>
          <w:sz w:val="28"/>
          <w:szCs w:val="28"/>
        </w:rPr>
      </w:pPr>
      <w:r w:rsidRPr="00BA4DB0">
        <w:rPr>
          <w:color w:val="000000" w:themeColor="text1"/>
          <w:sz w:val="28"/>
          <w:szCs w:val="28"/>
        </w:rPr>
        <w:t>Nejprve cviky na obou nohách, následně cvičení na 1 noze: zprvu jen zvedat patu a špička zůstává na zemi. Po zpevnění těla zvedat i špičku.</w:t>
      </w:r>
    </w:p>
    <w:p w:rsidR="00BA4DB0" w:rsidRPr="00BA4DB0" w:rsidRDefault="00BA4DB0" w:rsidP="00D540E4">
      <w:pPr>
        <w:pStyle w:val="Odstavecseseznamem"/>
        <w:numPr>
          <w:ilvl w:val="1"/>
          <w:numId w:val="17"/>
        </w:numPr>
        <w:jc w:val="both"/>
        <w:rPr>
          <w:color w:val="000000" w:themeColor="text1"/>
          <w:sz w:val="28"/>
          <w:szCs w:val="28"/>
        </w:rPr>
      </w:pPr>
      <w:r w:rsidRPr="00BA4DB0">
        <w:rPr>
          <w:color w:val="000000" w:themeColor="text1"/>
          <w:sz w:val="28"/>
          <w:szCs w:val="28"/>
        </w:rPr>
        <w:t>Nejúčinnější je cvičení při chůzi na místě, kdy dynamický střídáme stojnou nohu.</w:t>
      </w:r>
    </w:p>
    <w:p w:rsidR="00BA4DB0" w:rsidRPr="00D95810" w:rsidRDefault="00BA4DB0" w:rsidP="00D95810">
      <w:pPr>
        <w:jc w:val="both"/>
        <w:rPr>
          <w:color w:val="000000" w:themeColor="text1"/>
          <w:sz w:val="28"/>
          <w:szCs w:val="28"/>
        </w:rPr>
      </w:pPr>
    </w:p>
    <w:p w:rsidR="00BA4DB0" w:rsidRDefault="00BA4DB0" w:rsidP="000032EB">
      <w:pPr>
        <w:jc w:val="both"/>
        <w:rPr>
          <w:color w:val="000000" w:themeColor="text1"/>
          <w:sz w:val="28"/>
          <w:szCs w:val="28"/>
        </w:rPr>
      </w:pPr>
    </w:p>
    <w:p w:rsidR="00E06667" w:rsidRPr="00DF419A" w:rsidRDefault="00FC2A64" w:rsidP="00DF419A">
      <w:pPr>
        <w:pStyle w:val="Nadpis1"/>
        <w:rPr>
          <w:color w:val="000000" w:themeColor="text1"/>
          <w:sz w:val="32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83840" behindDoc="0" locked="0" layoutInCell="1" allowOverlap="1" wp14:anchorId="6282B4C5" wp14:editId="4B5DE3D9">
            <wp:simplePos x="0" y="0"/>
            <wp:positionH relativeFrom="column">
              <wp:posOffset>42545</wp:posOffset>
            </wp:positionH>
            <wp:positionV relativeFrom="paragraph">
              <wp:posOffset>698500</wp:posOffset>
            </wp:positionV>
            <wp:extent cx="2520638" cy="3690000"/>
            <wp:effectExtent l="0" t="0" r="0" b="5715"/>
            <wp:wrapTopAndBottom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520638" cy="369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1018" w:rsidRPr="00DF419A">
        <w:rPr>
          <w:color w:val="000000" w:themeColor="text1"/>
          <w:sz w:val="32"/>
        </w:rPr>
        <w:t xml:space="preserve">Cvik </w:t>
      </w:r>
      <w:r w:rsidR="00E06667" w:rsidRPr="00DF419A">
        <w:rPr>
          <w:color w:val="000000" w:themeColor="text1"/>
          <w:sz w:val="32"/>
        </w:rPr>
        <w:t>1</w:t>
      </w:r>
      <w:r w:rsidR="00D219DC">
        <w:rPr>
          <w:color w:val="000000" w:themeColor="text1"/>
          <w:sz w:val="32"/>
        </w:rPr>
        <w:t>A</w:t>
      </w:r>
      <w:r w:rsidR="000032EB">
        <w:rPr>
          <w:color w:val="000000" w:themeColor="text1"/>
          <w:sz w:val="32"/>
        </w:rPr>
        <w:t xml:space="preserve">: </w:t>
      </w:r>
      <w:r w:rsidR="00E06667" w:rsidRPr="00DF419A">
        <w:rPr>
          <w:color w:val="000000" w:themeColor="text1"/>
          <w:sz w:val="32"/>
        </w:rPr>
        <w:t>tah oběma pažemi vzad s pokrčenými lokty</w:t>
      </w:r>
    </w:p>
    <w:p w:rsidR="00E06667" w:rsidRPr="00A45B0F" w:rsidRDefault="00BA372C" w:rsidP="00AD5B36">
      <w:pPr>
        <w:jc w:val="both"/>
        <w:rPr>
          <w:color w:val="000000" w:themeColor="text1"/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694080" behindDoc="0" locked="0" layoutInCell="1" allowOverlap="1" wp14:anchorId="41C085CC" wp14:editId="11D9C1BF">
            <wp:simplePos x="0" y="0"/>
            <wp:positionH relativeFrom="column">
              <wp:posOffset>43815</wp:posOffset>
            </wp:positionH>
            <wp:positionV relativeFrom="paragraph">
              <wp:posOffset>3906520</wp:posOffset>
            </wp:positionV>
            <wp:extent cx="2519045" cy="2606040"/>
            <wp:effectExtent l="0" t="0" r="0" b="3810"/>
            <wp:wrapSquare wrapText="bothSides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519045" cy="2606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70A9">
        <w:rPr>
          <w:noProof/>
          <w:lang w:eastAsia="cs-CZ"/>
        </w:rPr>
        <w:drawing>
          <wp:anchor distT="0" distB="0" distL="114300" distR="114300" simplePos="0" relativeHeight="251692032" behindDoc="0" locked="0" layoutInCell="1" allowOverlap="1" wp14:anchorId="744B7B1A" wp14:editId="0EBE9C85">
            <wp:simplePos x="0" y="0"/>
            <wp:positionH relativeFrom="column">
              <wp:posOffset>2794000</wp:posOffset>
            </wp:positionH>
            <wp:positionV relativeFrom="paragraph">
              <wp:posOffset>220345</wp:posOffset>
            </wp:positionV>
            <wp:extent cx="2519045" cy="4870450"/>
            <wp:effectExtent l="0" t="0" r="0" b="6350"/>
            <wp:wrapSquare wrapText="bothSides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0833" t="1941" r="14347" b="4122"/>
                    <a:stretch/>
                  </pic:blipFill>
                  <pic:spPr bwMode="auto">
                    <a:xfrm>
                      <a:off x="0" y="0"/>
                      <a:ext cx="2519045" cy="4870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04FFA" w:rsidRDefault="00B910C8" w:rsidP="00AD5B36">
      <w:p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65179F">
        <w:rPr>
          <w:color w:val="000000" w:themeColor="text1"/>
          <w:sz w:val="28"/>
          <w:szCs w:val="28"/>
          <w:u w:val="single"/>
        </w:rPr>
        <w:t>VP</w:t>
      </w:r>
      <w:r w:rsidRPr="00A91A23">
        <w:rPr>
          <w:color w:val="000000" w:themeColor="text1"/>
          <w:sz w:val="28"/>
          <w:szCs w:val="28"/>
        </w:rPr>
        <w:t xml:space="preserve">: </w:t>
      </w:r>
      <w:r w:rsidR="00A91A23">
        <w:rPr>
          <w:rFonts w:eastAsia="Times New Roman" w:cs="Arial"/>
          <w:color w:val="000000"/>
          <w:sz w:val="28"/>
          <w:szCs w:val="28"/>
          <w:shd w:val="clear" w:color="auto" w:fill="FFFFFF"/>
        </w:rPr>
        <w:t>Stoj</w:t>
      </w:r>
      <w:r w:rsidR="00A91A23" w:rsidRPr="00A91A23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na šířku boků čelem k lanům, kolena </w:t>
      </w:r>
      <w:r w:rsidR="006561B9">
        <w:rPr>
          <w:rFonts w:eastAsia="Times New Roman" w:cs="Arial"/>
          <w:color w:val="000000"/>
          <w:sz w:val="28"/>
          <w:szCs w:val="28"/>
          <w:shd w:val="clear" w:color="auto" w:fill="FFFFFF"/>
        </w:rPr>
        <w:t>nezamčená</w:t>
      </w:r>
      <w:r w:rsidR="00A91A23" w:rsidRPr="00A91A23">
        <w:rPr>
          <w:rFonts w:eastAsia="Times New Roman" w:cs="Arial"/>
          <w:color w:val="000000"/>
          <w:sz w:val="28"/>
          <w:szCs w:val="28"/>
          <w:shd w:val="clear" w:color="auto" w:fill="FFFFFF"/>
        </w:rPr>
        <w:t>. Horní končetiny jsou s lany volně natažené před tělem, dlaně směřují směrem dolů a jsou lehce opřen</w:t>
      </w:r>
      <w:r w:rsidR="000D0C6A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é </w:t>
      </w:r>
      <w:r w:rsidR="00A91A23" w:rsidRPr="00A91A23">
        <w:rPr>
          <w:rFonts w:eastAsia="Times New Roman" w:cs="Arial"/>
          <w:color w:val="000000"/>
          <w:sz w:val="28"/>
          <w:szCs w:val="28"/>
          <w:shd w:val="clear" w:color="auto" w:fill="FFFFFF"/>
        </w:rPr>
        <w:t>o lana. Brada je mírně skloněná k hrudníku. Nádech.</w:t>
      </w:r>
    </w:p>
    <w:p w:rsidR="00A04FFA" w:rsidRDefault="00A04FFA" w:rsidP="00AD5B36">
      <w:p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F137B2">
        <w:rPr>
          <w:rFonts w:eastAsia="Times New Roman" w:cs="Arial"/>
          <w:color w:val="000000"/>
          <w:sz w:val="28"/>
          <w:szCs w:val="28"/>
          <w:u w:val="single"/>
          <w:shd w:val="clear" w:color="auto" w:fill="FFFFFF"/>
        </w:rPr>
        <w:t>P</w:t>
      </w:r>
      <w:r w:rsidR="00D54D9C" w:rsidRPr="00F137B2">
        <w:rPr>
          <w:rFonts w:eastAsia="Times New Roman" w:cs="Arial"/>
          <w:color w:val="000000"/>
          <w:sz w:val="28"/>
          <w:szCs w:val="28"/>
          <w:u w:val="single"/>
          <w:shd w:val="clear" w:color="auto" w:fill="FFFFFF"/>
        </w:rPr>
        <w:t xml:space="preserve"> do KP</w:t>
      </w: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>: S výdechem</w:t>
      </w:r>
      <w:r w:rsidR="004B3782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stáhnout hýždě</w:t>
      </w:r>
      <w:r w:rsidR="00AC48BE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, podsadit pánev, </w:t>
      </w:r>
      <w:r w:rsidR="00AF1404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stáhnout dolní žebra dolů, otočit dlaně nahoru a </w:t>
      </w:r>
      <w:r w:rsidR="000B1CA9">
        <w:rPr>
          <w:rFonts w:eastAsia="Times New Roman" w:cs="Arial"/>
          <w:color w:val="000000"/>
          <w:sz w:val="28"/>
          <w:szCs w:val="28"/>
          <w:shd w:val="clear" w:color="auto" w:fill="FFFFFF"/>
        </w:rPr>
        <w:t>stáhnout pokrčené</w:t>
      </w:r>
      <w:r w:rsidR="00AF1404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lokty </w:t>
      </w:r>
      <w:r w:rsidR="000B1CA9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vzad, </w:t>
      </w:r>
      <w:r w:rsidR="00744E59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předloktí v prodloužení </w:t>
      </w:r>
      <w:r w:rsidR="000D4F34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lana. </w:t>
      </w:r>
      <w:r w:rsidR="001163CA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Ramena stahovat dolů, lopatky k sobě, </w:t>
      </w:r>
      <w:r w:rsidR="009134BD">
        <w:rPr>
          <w:rFonts w:eastAsia="Times New Roman" w:cs="Arial"/>
          <w:color w:val="000000"/>
          <w:sz w:val="28"/>
          <w:szCs w:val="28"/>
          <w:shd w:val="clear" w:color="auto" w:fill="FFFFFF"/>
        </w:rPr>
        <w:t>brada lehce zasunutá vzad, hl</w:t>
      </w:r>
      <w:r w:rsidR="000D4F34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ava </w:t>
      </w:r>
      <w:r w:rsidR="003B68F4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v prodloužení osy </w:t>
      </w:r>
      <w:r w:rsidR="009134BD">
        <w:rPr>
          <w:rFonts w:eastAsia="Times New Roman" w:cs="Arial"/>
          <w:color w:val="000000"/>
          <w:sz w:val="28"/>
          <w:szCs w:val="28"/>
          <w:shd w:val="clear" w:color="auto" w:fill="FFFFFF"/>
        </w:rPr>
        <w:t>páteře.</w:t>
      </w:r>
    </w:p>
    <w:p w:rsidR="00C205E3" w:rsidRDefault="00D54D9C" w:rsidP="00AD5B36">
      <w:p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F137B2">
        <w:rPr>
          <w:rFonts w:eastAsia="Times New Roman" w:cs="Arial"/>
          <w:color w:val="000000"/>
          <w:sz w:val="28"/>
          <w:szCs w:val="28"/>
          <w:u w:val="single"/>
          <w:shd w:val="clear" w:color="auto" w:fill="FFFFFF"/>
        </w:rPr>
        <w:t>P do VP</w:t>
      </w: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: s nádechem se </w:t>
      </w:r>
      <w:r w:rsidR="00764B01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vracet zpět do výchozí </w:t>
      </w:r>
      <w:r w:rsidR="00C205E3">
        <w:rPr>
          <w:rFonts w:eastAsia="Times New Roman" w:cs="Arial"/>
          <w:color w:val="000000"/>
          <w:sz w:val="28"/>
          <w:szCs w:val="28"/>
          <w:shd w:val="clear" w:color="auto" w:fill="FFFFFF"/>
        </w:rPr>
        <w:t>polohy</w:t>
      </w:r>
    </w:p>
    <w:p w:rsidR="00D758D0" w:rsidRDefault="00C205E3" w:rsidP="00AD5B36">
      <w:p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C85E87">
        <w:rPr>
          <w:rFonts w:eastAsia="Times New Roman" w:cs="Arial"/>
          <w:color w:val="000000"/>
          <w:sz w:val="28"/>
          <w:szCs w:val="28"/>
          <w:u w:val="single"/>
          <w:shd w:val="clear" w:color="auto" w:fill="FFFFFF"/>
        </w:rPr>
        <w:lastRenderedPageBreak/>
        <w:t>Modifikace</w:t>
      </w: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: </w:t>
      </w:r>
    </w:p>
    <w:p w:rsidR="00B3519A" w:rsidRDefault="0085593B" w:rsidP="00D758D0">
      <w:pPr>
        <w:pStyle w:val="Odstavecseseznamem"/>
        <w:numPr>
          <w:ilvl w:val="0"/>
          <w:numId w:val="18"/>
        </w:num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>Cvičení v</w:t>
      </w:r>
      <w:r w:rsidR="00B3519A">
        <w:rPr>
          <w:rFonts w:eastAsia="Times New Roman" w:cs="Arial"/>
          <w:color w:val="000000"/>
          <w:sz w:val="28"/>
          <w:szCs w:val="28"/>
          <w:shd w:val="clear" w:color="auto" w:fill="FFFFFF"/>
        </w:rPr>
        <w:t> sedu</w:t>
      </w:r>
    </w:p>
    <w:p w:rsidR="00B3519A" w:rsidRDefault="00B3519A" w:rsidP="00D758D0">
      <w:pPr>
        <w:pStyle w:val="Odstavecseseznamem"/>
        <w:numPr>
          <w:ilvl w:val="0"/>
          <w:numId w:val="18"/>
        </w:num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VP s mírně pokrčenými </w:t>
      </w:r>
      <w:r w:rsidR="002A55FA">
        <w:rPr>
          <w:rFonts w:eastAsia="Times New Roman" w:cs="Arial"/>
          <w:color w:val="000000"/>
          <w:sz w:val="28"/>
          <w:szCs w:val="28"/>
          <w:shd w:val="clear" w:color="auto" w:fill="FFFFFF"/>
        </w:rPr>
        <w:t>koleny, s nakročenou DK</w:t>
      </w:r>
    </w:p>
    <w:p w:rsidR="003C3ECB" w:rsidRPr="00BE391D" w:rsidRDefault="0085593B" w:rsidP="00BE391D">
      <w:pPr>
        <w:pStyle w:val="Odstavecseseznamem"/>
        <w:numPr>
          <w:ilvl w:val="0"/>
          <w:numId w:val="18"/>
        </w:num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>S</w:t>
      </w:r>
      <w:r w:rsidR="00412C43" w:rsidRPr="00D758D0">
        <w:rPr>
          <w:rFonts w:eastAsia="Times New Roman" w:cs="Arial"/>
          <w:color w:val="000000"/>
          <w:sz w:val="28"/>
          <w:szCs w:val="28"/>
          <w:shd w:val="clear" w:color="auto" w:fill="FFFFFF"/>
        </w:rPr>
        <w:t>třídavě s</w:t>
      </w:r>
      <w:r w:rsidR="009E6390" w:rsidRPr="00D758D0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toj </w:t>
      </w:r>
      <w:r w:rsidR="00412C43" w:rsidRPr="00D758D0">
        <w:rPr>
          <w:rFonts w:eastAsia="Times New Roman" w:cs="Arial"/>
          <w:color w:val="000000"/>
          <w:sz w:val="28"/>
          <w:szCs w:val="28"/>
          <w:shd w:val="clear" w:color="auto" w:fill="FFFFFF"/>
        </w:rPr>
        <w:t>na PDK/</w:t>
      </w:r>
      <w:r w:rsidR="00EA5EDB" w:rsidRPr="00D758D0">
        <w:rPr>
          <w:rFonts w:eastAsia="Times New Roman" w:cs="Arial"/>
          <w:color w:val="000000"/>
          <w:sz w:val="28"/>
          <w:szCs w:val="28"/>
          <w:shd w:val="clear" w:color="auto" w:fill="FFFFFF"/>
        </w:rPr>
        <w:t>LDK (stabilizační cvičení)</w:t>
      </w:r>
    </w:p>
    <w:p w:rsidR="00C205E3" w:rsidRDefault="009B656F" w:rsidP="00D758D0">
      <w:pPr>
        <w:pStyle w:val="Odstavecseseznamem"/>
        <w:numPr>
          <w:ilvl w:val="0"/>
          <w:numId w:val="18"/>
        </w:num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>Využití balanční podložky</w:t>
      </w:r>
    </w:p>
    <w:p w:rsidR="00B83E34" w:rsidRDefault="000F5585" w:rsidP="00D758D0">
      <w:pPr>
        <w:pStyle w:val="Odstavecseseznamem"/>
        <w:numPr>
          <w:ilvl w:val="0"/>
          <w:numId w:val="18"/>
        </w:num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>
        <w:rPr>
          <w:noProof/>
          <w:lang w:eastAsia="cs-CZ"/>
        </w:rPr>
        <w:drawing>
          <wp:anchor distT="0" distB="0" distL="114300" distR="114300" simplePos="0" relativeHeight="251706368" behindDoc="0" locked="0" layoutInCell="1" allowOverlap="1" wp14:anchorId="5F94C962" wp14:editId="69FE9B53">
            <wp:simplePos x="0" y="0"/>
            <wp:positionH relativeFrom="column">
              <wp:posOffset>1270</wp:posOffset>
            </wp:positionH>
            <wp:positionV relativeFrom="paragraph">
              <wp:posOffset>2879090</wp:posOffset>
            </wp:positionV>
            <wp:extent cx="1870710" cy="1857375"/>
            <wp:effectExtent l="0" t="0" r="0" b="9525"/>
            <wp:wrapTopAndBottom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t="-1" b="2291"/>
                    <a:stretch/>
                  </pic:blipFill>
                  <pic:spPr bwMode="auto">
                    <a:xfrm>
                      <a:off x="0" y="0"/>
                      <a:ext cx="1870710" cy="1857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589C">
        <w:rPr>
          <w:noProof/>
          <w:lang w:eastAsia="cs-CZ"/>
        </w:rPr>
        <w:drawing>
          <wp:anchor distT="0" distB="0" distL="114300" distR="114300" simplePos="0" relativeHeight="251722752" behindDoc="0" locked="0" layoutInCell="1" allowOverlap="1" wp14:anchorId="37AEA9F7" wp14:editId="42BB4AA9">
            <wp:simplePos x="0" y="0"/>
            <wp:positionH relativeFrom="column">
              <wp:posOffset>3744595</wp:posOffset>
            </wp:positionH>
            <wp:positionV relativeFrom="paragraph">
              <wp:posOffset>2905760</wp:posOffset>
            </wp:positionV>
            <wp:extent cx="1870710" cy="1849755"/>
            <wp:effectExtent l="0" t="0" r="0" b="0"/>
            <wp:wrapTopAndBottom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-2" t="1020" r="-182" b="6148"/>
                    <a:stretch/>
                  </pic:blipFill>
                  <pic:spPr bwMode="auto">
                    <a:xfrm>
                      <a:off x="0" y="0"/>
                      <a:ext cx="1870710" cy="1849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589C">
        <w:rPr>
          <w:noProof/>
          <w:lang w:eastAsia="cs-CZ"/>
        </w:rPr>
        <w:drawing>
          <wp:anchor distT="0" distB="0" distL="114300" distR="114300" simplePos="0" relativeHeight="251718656" behindDoc="0" locked="0" layoutInCell="1" allowOverlap="1" wp14:anchorId="262C1EBF" wp14:editId="05A447B4">
            <wp:simplePos x="0" y="0"/>
            <wp:positionH relativeFrom="column">
              <wp:posOffset>1873885</wp:posOffset>
            </wp:positionH>
            <wp:positionV relativeFrom="paragraph">
              <wp:posOffset>2890520</wp:posOffset>
            </wp:positionV>
            <wp:extent cx="1871980" cy="1864360"/>
            <wp:effectExtent l="0" t="0" r="0" b="2540"/>
            <wp:wrapTopAndBottom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b="4812"/>
                    <a:stretch/>
                  </pic:blipFill>
                  <pic:spPr bwMode="auto">
                    <a:xfrm>
                      <a:off x="0" y="0"/>
                      <a:ext cx="1871980" cy="1864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5B86">
        <w:rPr>
          <w:noProof/>
          <w:lang w:eastAsia="cs-CZ"/>
        </w:rPr>
        <w:drawing>
          <wp:anchor distT="0" distB="0" distL="114300" distR="114300" simplePos="0" relativeHeight="251726848" behindDoc="0" locked="0" layoutInCell="1" allowOverlap="1" wp14:anchorId="0A5F6E5B" wp14:editId="0A1941C0">
            <wp:simplePos x="0" y="0"/>
            <wp:positionH relativeFrom="column">
              <wp:posOffset>3746500</wp:posOffset>
            </wp:positionH>
            <wp:positionV relativeFrom="paragraph">
              <wp:posOffset>954405</wp:posOffset>
            </wp:positionV>
            <wp:extent cx="1873250" cy="1864360"/>
            <wp:effectExtent l="0" t="0" r="0" b="2540"/>
            <wp:wrapTopAndBottom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b="5057"/>
                    <a:stretch/>
                  </pic:blipFill>
                  <pic:spPr bwMode="auto">
                    <a:xfrm>
                      <a:off x="0" y="0"/>
                      <a:ext cx="1873250" cy="1864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75E4">
        <w:rPr>
          <w:noProof/>
          <w:lang w:eastAsia="cs-CZ"/>
        </w:rPr>
        <w:drawing>
          <wp:anchor distT="0" distB="0" distL="114300" distR="114300" simplePos="0" relativeHeight="251724800" behindDoc="0" locked="0" layoutInCell="1" allowOverlap="1" wp14:anchorId="05FC0811" wp14:editId="30CE3930">
            <wp:simplePos x="0" y="0"/>
            <wp:positionH relativeFrom="column">
              <wp:posOffset>1872615</wp:posOffset>
            </wp:positionH>
            <wp:positionV relativeFrom="paragraph">
              <wp:posOffset>956945</wp:posOffset>
            </wp:positionV>
            <wp:extent cx="1872615" cy="1861185"/>
            <wp:effectExtent l="0" t="0" r="0" b="5715"/>
            <wp:wrapTopAndBottom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72615" cy="1861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6FD9">
        <w:rPr>
          <w:rFonts w:eastAsia="Times New Roman" w:cs="Arial"/>
          <w:color w:val="000000"/>
          <w:sz w:val="28"/>
          <w:szCs w:val="28"/>
          <w:shd w:val="clear" w:color="auto" w:fill="FFFFFF"/>
        </w:rPr>
        <w:t>Pro</w:t>
      </w:r>
      <w:r w:rsidR="00A915A9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protažení a mobilizaci </w:t>
      </w:r>
      <w:r w:rsidR="00A22DDC">
        <w:rPr>
          <w:rFonts w:eastAsia="Times New Roman" w:cs="Arial"/>
          <w:color w:val="000000"/>
          <w:sz w:val="28"/>
          <w:szCs w:val="28"/>
          <w:shd w:val="clear" w:color="auto" w:fill="FFFFFF"/>
        </w:rPr>
        <w:t>segmentů v jednotlivých etážích přecházíme z </w:t>
      </w:r>
      <w:r w:rsidR="003A4ACD">
        <w:rPr>
          <w:rFonts w:eastAsia="Times New Roman" w:cs="Arial"/>
          <w:color w:val="000000"/>
          <w:sz w:val="28"/>
          <w:szCs w:val="28"/>
          <w:shd w:val="clear" w:color="auto" w:fill="FFFFFF"/>
        </w:rPr>
        <w:t>aktivního</w:t>
      </w:r>
      <w:r w:rsidR="00A22DDC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</w:t>
      </w:r>
      <w:r w:rsidR="003A4ACD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stabilizovaného stoje do </w:t>
      </w:r>
      <w:r w:rsidR="00886452">
        <w:rPr>
          <w:rFonts w:eastAsia="Times New Roman" w:cs="Arial"/>
          <w:color w:val="000000"/>
          <w:sz w:val="28"/>
          <w:szCs w:val="28"/>
          <w:shd w:val="clear" w:color="auto" w:fill="FFFFFF"/>
        </w:rPr>
        <w:t>kyfózy se zdůrazněním jednotli</w:t>
      </w:r>
      <w:r w:rsidR="00241348">
        <w:rPr>
          <w:noProof/>
          <w:lang w:eastAsia="cs-CZ"/>
        </w:rPr>
        <w:drawing>
          <wp:anchor distT="0" distB="0" distL="114300" distR="114300" simplePos="0" relativeHeight="251720704" behindDoc="0" locked="0" layoutInCell="1" allowOverlap="1" wp14:anchorId="7274A513" wp14:editId="7FEDC468">
            <wp:simplePos x="0" y="0"/>
            <wp:positionH relativeFrom="column">
              <wp:posOffset>0</wp:posOffset>
            </wp:positionH>
            <wp:positionV relativeFrom="paragraph">
              <wp:posOffset>959485</wp:posOffset>
            </wp:positionV>
            <wp:extent cx="1873466" cy="1861200"/>
            <wp:effectExtent l="0" t="0" r="0" b="5715"/>
            <wp:wrapTopAndBottom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t="1089" b="3436"/>
                    <a:stretch/>
                  </pic:blipFill>
                  <pic:spPr bwMode="auto">
                    <a:xfrm>
                      <a:off x="0" y="0"/>
                      <a:ext cx="1873466" cy="186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6452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vých </w:t>
      </w:r>
      <w:r w:rsidR="00B83E34">
        <w:rPr>
          <w:rFonts w:eastAsia="Times New Roman" w:cs="Arial"/>
          <w:color w:val="000000"/>
          <w:sz w:val="28"/>
          <w:szCs w:val="28"/>
          <w:shd w:val="clear" w:color="auto" w:fill="FFFFFF"/>
        </w:rPr>
        <w:t>úseků</w:t>
      </w:r>
    </w:p>
    <w:p w:rsidR="00B83E34" w:rsidRDefault="00B83E34" w:rsidP="00B83E34">
      <w:pPr>
        <w:jc w:val="both"/>
        <w:rPr>
          <w:noProof/>
        </w:rPr>
      </w:pPr>
    </w:p>
    <w:p w:rsidR="006B65C9" w:rsidRDefault="006B65C9" w:rsidP="00B83E34">
      <w:pPr>
        <w:jc w:val="both"/>
        <w:rPr>
          <w:noProof/>
        </w:rPr>
      </w:pPr>
    </w:p>
    <w:p w:rsidR="006B65C9" w:rsidRDefault="006B65C9" w:rsidP="00B83E34">
      <w:pPr>
        <w:jc w:val="both"/>
        <w:rPr>
          <w:noProof/>
        </w:rPr>
      </w:pPr>
    </w:p>
    <w:p w:rsidR="006B65C9" w:rsidRDefault="006B65C9" w:rsidP="00B83E34">
      <w:pPr>
        <w:jc w:val="both"/>
        <w:rPr>
          <w:noProof/>
        </w:rPr>
      </w:pPr>
    </w:p>
    <w:p w:rsidR="006B65C9" w:rsidRDefault="006B65C9" w:rsidP="00B83E34">
      <w:pPr>
        <w:jc w:val="both"/>
        <w:rPr>
          <w:noProof/>
        </w:rPr>
      </w:pPr>
    </w:p>
    <w:p w:rsidR="006B65C9" w:rsidRPr="00B83E34" w:rsidRDefault="006B65C9" w:rsidP="00B83E34">
      <w:p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</w:p>
    <w:p w:rsidR="00016B58" w:rsidRPr="00752877" w:rsidRDefault="00980FA7" w:rsidP="00016B58">
      <w:pPr>
        <w:pStyle w:val="Nadpis1"/>
        <w:rPr>
          <w:color w:val="000000" w:themeColor="text1"/>
          <w:sz w:val="32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757568" behindDoc="0" locked="0" layoutInCell="1" allowOverlap="1" wp14:anchorId="38807ECB" wp14:editId="348D0F42">
            <wp:simplePos x="0" y="0"/>
            <wp:positionH relativeFrom="column">
              <wp:posOffset>2901315</wp:posOffset>
            </wp:positionH>
            <wp:positionV relativeFrom="paragraph">
              <wp:posOffset>549275</wp:posOffset>
            </wp:positionV>
            <wp:extent cx="2520315" cy="4838065"/>
            <wp:effectExtent l="0" t="0" r="0" b="635"/>
            <wp:wrapSquare wrapText="bothSides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4838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7574" w:rsidRPr="00752877">
        <w:rPr>
          <w:color w:val="000000" w:themeColor="text1"/>
          <w:sz w:val="32"/>
        </w:rPr>
        <w:t>Cvik 1</w:t>
      </w:r>
      <w:r w:rsidR="00D219DC" w:rsidRPr="00752877">
        <w:rPr>
          <w:color w:val="000000" w:themeColor="text1"/>
          <w:sz w:val="32"/>
        </w:rPr>
        <w:t>B:</w:t>
      </w:r>
      <w:r w:rsidR="00EB7B35" w:rsidRPr="00752877">
        <w:rPr>
          <w:color w:val="000000" w:themeColor="text1"/>
          <w:sz w:val="32"/>
        </w:rPr>
        <w:t xml:space="preserve"> tah oběma pažemi vzad s rotací předloktí</w:t>
      </w:r>
      <w:r w:rsidR="00016B58" w:rsidRPr="00752877">
        <w:rPr>
          <w:color w:val="000000" w:themeColor="text1"/>
          <w:sz w:val="32"/>
        </w:rPr>
        <w:t xml:space="preserve"> zevně</w:t>
      </w:r>
    </w:p>
    <w:p w:rsidR="00016B58" w:rsidRDefault="00E253EC" w:rsidP="00AD5B36">
      <w:pPr>
        <w:jc w:val="both"/>
        <w:rPr>
          <w:color w:val="000000" w:themeColor="text1"/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696128" behindDoc="0" locked="0" layoutInCell="1" allowOverlap="1" wp14:anchorId="7CEA49BF" wp14:editId="396CABE3">
            <wp:simplePos x="0" y="0"/>
            <wp:positionH relativeFrom="column">
              <wp:posOffset>8255</wp:posOffset>
            </wp:positionH>
            <wp:positionV relativeFrom="paragraph">
              <wp:posOffset>80010</wp:posOffset>
            </wp:positionV>
            <wp:extent cx="2520950" cy="2350770"/>
            <wp:effectExtent l="0" t="0" r="0" b="0"/>
            <wp:wrapSquare wrapText="bothSides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r="1012"/>
                    <a:stretch/>
                  </pic:blipFill>
                  <pic:spPr bwMode="auto">
                    <a:xfrm>
                      <a:off x="0" y="0"/>
                      <a:ext cx="2520950" cy="2350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D450F" w:rsidRDefault="001D450F" w:rsidP="00697F49">
      <w:p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E344E7">
        <w:rPr>
          <w:color w:val="000000" w:themeColor="text1"/>
          <w:sz w:val="28"/>
          <w:szCs w:val="28"/>
          <w:u w:val="single"/>
        </w:rPr>
        <w:t>VP</w:t>
      </w:r>
      <w:r w:rsidRPr="00A91A23">
        <w:rPr>
          <w:color w:val="000000" w:themeColor="text1"/>
          <w:sz w:val="28"/>
          <w:szCs w:val="28"/>
        </w:rPr>
        <w:t xml:space="preserve">: </w:t>
      </w: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>Stoj</w:t>
      </w:r>
      <w:r w:rsidRPr="00A91A23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na šířku boků čelem k lanům, kolena </w:t>
      </w:r>
      <w:r w:rsidR="00A71D32">
        <w:rPr>
          <w:rFonts w:eastAsia="Times New Roman" w:cs="Arial"/>
          <w:color w:val="000000"/>
          <w:sz w:val="28"/>
          <w:szCs w:val="28"/>
          <w:shd w:val="clear" w:color="auto" w:fill="FFFFFF"/>
        </w:rPr>
        <w:t>nezamčená</w:t>
      </w:r>
      <w:r w:rsidRPr="00A91A23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. Horní končetiny jsou </w:t>
      </w:r>
      <w:r w:rsidR="00216C5E">
        <w:rPr>
          <w:rFonts w:eastAsia="Times New Roman" w:cs="Arial"/>
          <w:color w:val="000000"/>
          <w:sz w:val="28"/>
          <w:szCs w:val="28"/>
          <w:shd w:val="clear" w:color="auto" w:fill="FFFFFF"/>
        </w:rPr>
        <w:t>volně překřížené</w:t>
      </w:r>
      <w:r w:rsidRPr="00A91A23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před tělem. </w:t>
      </w:r>
      <w:r w:rsidR="00EF481B">
        <w:rPr>
          <w:rFonts w:eastAsia="Times New Roman" w:cs="Arial"/>
          <w:color w:val="000000"/>
          <w:sz w:val="28"/>
          <w:szCs w:val="28"/>
          <w:shd w:val="clear" w:color="auto" w:fill="FFFFFF"/>
        </w:rPr>
        <w:t>Sklopit</w:t>
      </w:r>
      <w:r w:rsidR="000E3ADD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se k přední ose těla</w:t>
      </w:r>
      <w:r w:rsidR="00294AB3">
        <w:rPr>
          <w:rFonts w:eastAsia="Times New Roman" w:cs="Arial"/>
          <w:color w:val="000000"/>
          <w:sz w:val="28"/>
          <w:szCs w:val="28"/>
          <w:shd w:val="clear" w:color="auto" w:fill="FFFFFF"/>
        </w:rPr>
        <w:t>, hrudník přitažený k pánvi, ale nejsme v předklonu</w:t>
      </w:r>
      <w:r w:rsidRPr="00A91A23">
        <w:rPr>
          <w:rFonts w:eastAsia="Times New Roman" w:cs="Arial"/>
          <w:color w:val="000000"/>
          <w:sz w:val="28"/>
          <w:szCs w:val="28"/>
          <w:shd w:val="clear" w:color="auto" w:fill="FFFFFF"/>
        </w:rPr>
        <w:t>.</w:t>
      </w:r>
      <w:r w:rsidR="00294AB3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Hlava volně padá dolů.</w:t>
      </w:r>
    </w:p>
    <w:p w:rsidR="007735A6" w:rsidRDefault="001D450F" w:rsidP="00697F49">
      <w:p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EF481B">
        <w:rPr>
          <w:rFonts w:eastAsia="Times New Roman" w:cs="Arial"/>
          <w:color w:val="000000"/>
          <w:sz w:val="28"/>
          <w:szCs w:val="28"/>
          <w:u w:val="single"/>
          <w:shd w:val="clear" w:color="auto" w:fill="FFFFFF"/>
        </w:rPr>
        <w:t>P do KP</w:t>
      </w: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: S výdechem stáhnout hýždě, podsadit pánev, stáhnout dolní žebra dolů, otočit dlaně nahoru, předloktí </w:t>
      </w:r>
      <w:r w:rsidR="00CF53D9">
        <w:rPr>
          <w:rFonts w:eastAsia="Times New Roman" w:cs="Arial"/>
          <w:color w:val="000000"/>
          <w:sz w:val="28"/>
          <w:szCs w:val="28"/>
          <w:shd w:val="clear" w:color="auto" w:fill="FFFFFF"/>
        </w:rPr>
        <w:t>vodorovně vytáčet zevně</w:t>
      </w: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. </w:t>
      </w:r>
      <w:r w:rsidR="007735A6">
        <w:rPr>
          <w:rFonts w:eastAsia="Times New Roman" w:cs="Arial"/>
          <w:color w:val="000000"/>
          <w:sz w:val="28"/>
          <w:szCs w:val="28"/>
          <w:shd w:val="clear" w:color="auto" w:fill="FFFFFF"/>
        </w:rPr>
        <w:t>Ramena stahovat dolů, lopatky k sobě, brada lehce zasunutá vzad, hlava v prodloužení osy páteře.</w:t>
      </w:r>
    </w:p>
    <w:p w:rsidR="001D450F" w:rsidRDefault="001D450F" w:rsidP="00697F49">
      <w:p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665318">
        <w:rPr>
          <w:rFonts w:eastAsia="Times New Roman" w:cs="Arial"/>
          <w:color w:val="000000"/>
          <w:sz w:val="28"/>
          <w:szCs w:val="28"/>
          <w:u w:val="single"/>
          <w:shd w:val="clear" w:color="auto" w:fill="FFFFFF"/>
        </w:rPr>
        <w:t>P do VP</w:t>
      </w: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>: s nádechem se vracet zpět do výchozí polohy</w:t>
      </w:r>
    </w:p>
    <w:p w:rsidR="001D450F" w:rsidRDefault="001D450F" w:rsidP="00697F49">
      <w:p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BD7F10">
        <w:rPr>
          <w:rFonts w:eastAsia="Times New Roman" w:cs="Arial"/>
          <w:color w:val="000000"/>
          <w:sz w:val="28"/>
          <w:szCs w:val="28"/>
          <w:shd w:val="clear" w:color="auto" w:fill="FFFFFF"/>
        </w:rPr>
        <w:t>Modifikace</w:t>
      </w: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: </w:t>
      </w:r>
    </w:p>
    <w:p w:rsidR="00CF53D9" w:rsidRDefault="001D450F" w:rsidP="00697F49">
      <w:pPr>
        <w:pStyle w:val="Odstavecseseznamem"/>
        <w:numPr>
          <w:ilvl w:val="0"/>
          <w:numId w:val="18"/>
        </w:num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>Cvičení v</w:t>
      </w:r>
      <w:r w:rsidR="0088343B">
        <w:rPr>
          <w:rFonts w:eastAsia="Times New Roman" w:cs="Arial"/>
          <w:color w:val="000000"/>
          <w:sz w:val="28"/>
          <w:szCs w:val="28"/>
          <w:shd w:val="clear" w:color="auto" w:fill="FFFFFF"/>
        </w:rPr>
        <w:t> sedu</w:t>
      </w:r>
    </w:p>
    <w:p w:rsidR="00CF53D9" w:rsidRDefault="00CF53D9" w:rsidP="00697F49">
      <w:pPr>
        <w:pStyle w:val="Odstavecseseznamem"/>
        <w:numPr>
          <w:ilvl w:val="0"/>
          <w:numId w:val="18"/>
        </w:num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VP s mírně pokrčenými </w:t>
      </w:r>
      <w:r w:rsidR="004C74B0">
        <w:rPr>
          <w:rFonts w:eastAsia="Times New Roman" w:cs="Arial"/>
          <w:color w:val="000000"/>
          <w:sz w:val="28"/>
          <w:szCs w:val="28"/>
          <w:shd w:val="clear" w:color="auto" w:fill="FFFFFF"/>
        </w:rPr>
        <w:t>koleny, s nakročenou DK</w:t>
      </w:r>
    </w:p>
    <w:p w:rsidR="001D450F" w:rsidRPr="00CF53D9" w:rsidRDefault="001D450F" w:rsidP="00CF53D9">
      <w:pPr>
        <w:pStyle w:val="Odstavecseseznamem"/>
        <w:numPr>
          <w:ilvl w:val="0"/>
          <w:numId w:val="18"/>
        </w:num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>S</w:t>
      </w:r>
      <w:r w:rsidRPr="00D758D0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třídavě stoj na PDK/LDK (stabilizační cvičení) </w:t>
      </w:r>
    </w:p>
    <w:p w:rsidR="001D450F" w:rsidRPr="00D758D0" w:rsidRDefault="00D17BA1" w:rsidP="00697F49">
      <w:pPr>
        <w:pStyle w:val="Odstavecseseznamem"/>
        <w:numPr>
          <w:ilvl w:val="0"/>
          <w:numId w:val="18"/>
        </w:num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>Využití balanční podložky</w:t>
      </w:r>
    </w:p>
    <w:p w:rsidR="001D450F" w:rsidRPr="005A0EC1" w:rsidRDefault="00AB3E7E" w:rsidP="005A0EC1">
      <w:pPr>
        <w:pStyle w:val="Nadpis1"/>
        <w:rPr>
          <w:color w:val="000000" w:themeColor="text1"/>
          <w:sz w:val="32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735040" behindDoc="0" locked="0" layoutInCell="1" allowOverlap="1" wp14:anchorId="42661EFF" wp14:editId="62BFE40B">
            <wp:simplePos x="0" y="0"/>
            <wp:positionH relativeFrom="column">
              <wp:posOffset>2864485</wp:posOffset>
            </wp:positionH>
            <wp:positionV relativeFrom="paragraph">
              <wp:posOffset>607060</wp:posOffset>
            </wp:positionV>
            <wp:extent cx="2519045" cy="4777105"/>
            <wp:effectExtent l="0" t="0" r="0" b="4445"/>
            <wp:wrapTopAndBottom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519045" cy="4777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398B">
        <w:rPr>
          <w:noProof/>
          <w:lang w:eastAsia="cs-CZ"/>
        </w:rPr>
        <w:drawing>
          <wp:anchor distT="0" distB="0" distL="114300" distR="114300" simplePos="0" relativeHeight="251730944" behindDoc="0" locked="0" layoutInCell="1" allowOverlap="1" wp14:anchorId="769C57CE" wp14:editId="66E1638F">
            <wp:simplePos x="0" y="0"/>
            <wp:positionH relativeFrom="column">
              <wp:posOffset>-7620</wp:posOffset>
            </wp:positionH>
            <wp:positionV relativeFrom="paragraph">
              <wp:posOffset>4657725</wp:posOffset>
            </wp:positionV>
            <wp:extent cx="2519680" cy="2865120"/>
            <wp:effectExtent l="0" t="0" r="0" b="0"/>
            <wp:wrapTopAndBottom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2865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3350" w:rsidRPr="005A0EC1">
        <w:rPr>
          <w:color w:val="000000" w:themeColor="text1"/>
          <w:sz w:val="32"/>
        </w:rPr>
        <w:t>Cvik 2</w:t>
      </w:r>
      <w:r w:rsidR="00230C28" w:rsidRPr="005A0EC1">
        <w:rPr>
          <w:color w:val="000000" w:themeColor="text1"/>
          <w:sz w:val="32"/>
        </w:rPr>
        <w:t xml:space="preserve">: </w:t>
      </w:r>
      <w:r w:rsidR="00F92860" w:rsidRPr="005A0EC1">
        <w:rPr>
          <w:color w:val="000000" w:themeColor="text1"/>
          <w:sz w:val="32"/>
        </w:rPr>
        <w:t>boční tah jednou paží</w:t>
      </w:r>
    </w:p>
    <w:p w:rsidR="00DE5078" w:rsidRDefault="000F5585" w:rsidP="00AD5B36">
      <w:pPr>
        <w:jc w:val="both"/>
        <w:rPr>
          <w:color w:val="000000" w:themeColor="text1"/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732992" behindDoc="0" locked="0" layoutInCell="1" allowOverlap="1" wp14:anchorId="720516B7" wp14:editId="48455B9F">
            <wp:simplePos x="0" y="0"/>
            <wp:positionH relativeFrom="column">
              <wp:posOffset>2866390</wp:posOffset>
            </wp:positionH>
            <wp:positionV relativeFrom="paragraph">
              <wp:posOffset>4904105</wp:posOffset>
            </wp:positionV>
            <wp:extent cx="2519680" cy="3154045"/>
            <wp:effectExtent l="0" t="0" r="0" b="8255"/>
            <wp:wrapTopAndBottom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t="5762"/>
                    <a:stretch/>
                  </pic:blipFill>
                  <pic:spPr bwMode="auto">
                    <a:xfrm>
                      <a:off x="0" y="0"/>
                      <a:ext cx="2519680" cy="3154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083F">
        <w:rPr>
          <w:noProof/>
          <w:lang w:eastAsia="cs-CZ"/>
        </w:rPr>
        <w:drawing>
          <wp:anchor distT="0" distB="0" distL="114300" distR="114300" simplePos="0" relativeHeight="251728896" behindDoc="0" locked="0" layoutInCell="1" allowOverlap="1" wp14:anchorId="57896144" wp14:editId="17D133A9">
            <wp:simplePos x="0" y="0"/>
            <wp:positionH relativeFrom="column">
              <wp:posOffset>-8255</wp:posOffset>
            </wp:positionH>
            <wp:positionV relativeFrom="paragraph">
              <wp:posOffset>137160</wp:posOffset>
            </wp:positionV>
            <wp:extent cx="2519680" cy="4047490"/>
            <wp:effectExtent l="0" t="0" r="0" b="0"/>
            <wp:wrapTopAndBottom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4047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E5078" w:rsidRDefault="00376F04" w:rsidP="00AD5B36">
      <w:pPr>
        <w:jc w:val="both"/>
        <w:rPr>
          <w:rFonts w:eastAsia="Times New Roman" w:cs="Arial"/>
          <w:color w:val="000000" w:themeColor="text1"/>
          <w:sz w:val="28"/>
          <w:szCs w:val="28"/>
          <w:shd w:val="clear" w:color="auto" w:fill="FFFFFF"/>
        </w:rPr>
      </w:pPr>
      <w:r w:rsidRPr="00BD7F10">
        <w:rPr>
          <w:color w:val="000000" w:themeColor="text1"/>
          <w:sz w:val="28"/>
          <w:szCs w:val="28"/>
          <w:u w:val="single"/>
        </w:rPr>
        <w:lastRenderedPageBreak/>
        <w:t>VP</w:t>
      </w:r>
      <w:r w:rsidRPr="0083500A">
        <w:rPr>
          <w:color w:val="000000" w:themeColor="text1"/>
          <w:sz w:val="28"/>
          <w:szCs w:val="28"/>
        </w:rPr>
        <w:t xml:space="preserve">: </w:t>
      </w:r>
      <w:r w:rsidR="005434D6">
        <w:rPr>
          <w:rFonts w:eastAsia="Times New Roman" w:cs="Arial"/>
          <w:color w:val="000000" w:themeColor="text1"/>
          <w:sz w:val="28"/>
          <w:szCs w:val="28"/>
          <w:shd w:val="clear" w:color="auto" w:fill="FFFFFF"/>
        </w:rPr>
        <w:t>Stoj na šířku boků</w:t>
      </w:r>
      <w:r w:rsidR="00B13ABB" w:rsidRPr="0083500A">
        <w:rPr>
          <w:rFonts w:eastAsia="Times New Roman" w:cs="Arial"/>
          <w:color w:val="000000" w:themeColor="text1"/>
          <w:sz w:val="28"/>
          <w:szCs w:val="28"/>
          <w:shd w:val="clear" w:color="auto" w:fill="FFFFFF"/>
        </w:rPr>
        <w:t xml:space="preserve"> bokem k lanu. Cvičící ruka (</w:t>
      </w:r>
      <w:r w:rsidR="006C5E4D">
        <w:rPr>
          <w:rFonts w:eastAsia="Times New Roman" w:cs="Arial"/>
          <w:color w:val="000000" w:themeColor="text1"/>
          <w:sz w:val="28"/>
          <w:szCs w:val="28"/>
          <w:shd w:val="clear" w:color="auto" w:fill="FFFFFF"/>
        </w:rPr>
        <w:t>vzdálenější od lana</w:t>
      </w:r>
      <w:r w:rsidR="00B13ABB" w:rsidRPr="0083500A">
        <w:rPr>
          <w:rFonts w:eastAsia="Times New Roman" w:cs="Arial"/>
          <w:color w:val="000000" w:themeColor="text1"/>
          <w:sz w:val="28"/>
          <w:szCs w:val="28"/>
          <w:shd w:val="clear" w:color="auto" w:fill="FFFFFF"/>
        </w:rPr>
        <w:t>) je překřížená pře</w:t>
      </w:r>
      <w:r w:rsidR="002D0A86">
        <w:rPr>
          <w:rFonts w:eastAsia="Times New Roman" w:cs="Arial"/>
          <w:color w:val="000000" w:themeColor="text1"/>
          <w:sz w:val="28"/>
          <w:szCs w:val="28"/>
          <w:shd w:val="clear" w:color="auto" w:fill="FFFFFF"/>
        </w:rPr>
        <w:t>d tělem</w:t>
      </w:r>
      <w:r w:rsidR="000B65BD">
        <w:rPr>
          <w:rFonts w:eastAsia="Times New Roman" w:cs="Arial"/>
          <w:color w:val="000000" w:themeColor="text1"/>
          <w:sz w:val="28"/>
          <w:szCs w:val="28"/>
          <w:shd w:val="clear" w:color="auto" w:fill="FFFFFF"/>
        </w:rPr>
        <w:t xml:space="preserve"> </w:t>
      </w:r>
      <w:r w:rsidR="00B13ABB" w:rsidRPr="0083500A">
        <w:rPr>
          <w:rFonts w:eastAsia="Times New Roman" w:cs="Arial"/>
          <w:color w:val="000000" w:themeColor="text1"/>
          <w:sz w:val="28"/>
          <w:szCs w:val="28"/>
          <w:shd w:val="clear" w:color="auto" w:fill="FFFFFF"/>
        </w:rPr>
        <w:t>v úrovni pasu</w:t>
      </w:r>
      <w:r w:rsidR="000B65BD">
        <w:rPr>
          <w:rFonts w:eastAsia="Times New Roman" w:cs="Arial"/>
          <w:color w:val="000000" w:themeColor="text1"/>
          <w:sz w:val="28"/>
          <w:szCs w:val="28"/>
          <w:shd w:val="clear" w:color="auto" w:fill="FFFFFF"/>
        </w:rPr>
        <w:t>,</w:t>
      </w:r>
      <w:r w:rsidR="000B65BD" w:rsidRPr="000B65BD">
        <w:rPr>
          <w:rFonts w:eastAsia="Times New Roman" w:cs="Arial"/>
          <w:color w:val="000000" w:themeColor="text1"/>
          <w:sz w:val="28"/>
          <w:szCs w:val="28"/>
          <w:shd w:val="clear" w:color="auto" w:fill="FFFFFF"/>
        </w:rPr>
        <w:t xml:space="preserve"> </w:t>
      </w:r>
      <w:r w:rsidR="000B65BD" w:rsidRPr="0083500A">
        <w:rPr>
          <w:rFonts w:eastAsia="Times New Roman" w:cs="Arial"/>
          <w:color w:val="000000" w:themeColor="text1"/>
          <w:sz w:val="28"/>
          <w:szCs w:val="28"/>
          <w:shd w:val="clear" w:color="auto" w:fill="FFFFFF"/>
        </w:rPr>
        <w:t xml:space="preserve">lopatka je vytažená </w:t>
      </w:r>
      <w:r w:rsidR="000B65BD">
        <w:rPr>
          <w:rFonts w:eastAsia="Times New Roman" w:cs="Arial"/>
          <w:color w:val="000000" w:themeColor="text1"/>
          <w:sz w:val="28"/>
          <w:szCs w:val="28"/>
          <w:shd w:val="clear" w:color="auto" w:fill="FFFFFF"/>
        </w:rPr>
        <w:t xml:space="preserve">vpřed. </w:t>
      </w:r>
      <w:r w:rsidR="007C05C2">
        <w:rPr>
          <w:rFonts w:eastAsia="Times New Roman" w:cs="Arial"/>
          <w:color w:val="000000" w:themeColor="text1"/>
          <w:sz w:val="28"/>
          <w:szCs w:val="28"/>
          <w:shd w:val="clear" w:color="auto" w:fill="FFFFFF"/>
        </w:rPr>
        <w:t>Hlava lehce</w:t>
      </w:r>
      <w:r w:rsidR="00B13ABB" w:rsidRPr="0083500A">
        <w:rPr>
          <w:rFonts w:eastAsia="Times New Roman" w:cs="Arial"/>
          <w:color w:val="000000" w:themeColor="text1"/>
          <w:sz w:val="28"/>
          <w:szCs w:val="28"/>
          <w:shd w:val="clear" w:color="auto" w:fill="FFFFFF"/>
        </w:rPr>
        <w:t xml:space="preserve"> stoč</w:t>
      </w:r>
      <w:r w:rsidR="007C05C2">
        <w:rPr>
          <w:rFonts w:eastAsia="Times New Roman" w:cs="Arial"/>
          <w:color w:val="000000" w:themeColor="text1"/>
          <w:sz w:val="28"/>
          <w:szCs w:val="28"/>
          <w:shd w:val="clear" w:color="auto" w:fill="FFFFFF"/>
        </w:rPr>
        <w:t xml:space="preserve">ená </w:t>
      </w:r>
      <w:r w:rsidR="00B13ABB" w:rsidRPr="0083500A">
        <w:rPr>
          <w:rFonts w:eastAsia="Times New Roman" w:cs="Arial"/>
          <w:color w:val="000000" w:themeColor="text1"/>
          <w:sz w:val="28"/>
          <w:szCs w:val="28"/>
          <w:shd w:val="clear" w:color="auto" w:fill="FFFFFF"/>
        </w:rPr>
        <w:t xml:space="preserve">šikmo dolů </w:t>
      </w:r>
      <w:r w:rsidR="00E77F97">
        <w:rPr>
          <w:rFonts w:eastAsia="Times New Roman" w:cs="Arial"/>
          <w:color w:val="000000" w:themeColor="text1"/>
          <w:sz w:val="28"/>
          <w:szCs w:val="28"/>
          <w:shd w:val="clear" w:color="auto" w:fill="FFFFFF"/>
        </w:rPr>
        <w:t>ke cvičící</w:t>
      </w:r>
      <w:r w:rsidR="00B13ABB" w:rsidRPr="0083500A">
        <w:rPr>
          <w:rFonts w:eastAsia="Times New Roman" w:cs="Arial"/>
          <w:color w:val="000000" w:themeColor="text1"/>
          <w:sz w:val="28"/>
          <w:szCs w:val="28"/>
          <w:shd w:val="clear" w:color="auto" w:fill="FFFFFF"/>
        </w:rPr>
        <w:t xml:space="preserve"> dlani, oči sledují lano. Pánev směřuje dopředu, nevytáčí se do strany.</w:t>
      </w:r>
      <w:r w:rsidR="00AC394B">
        <w:rPr>
          <w:rFonts w:eastAsia="Times New Roman" w:cs="Arial"/>
          <w:color w:val="000000" w:themeColor="text1"/>
          <w:sz w:val="28"/>
          <w:szCs w:val="28"/>
          <w:shd w:val="clear" w:color="auto" w:fill="FFFFFF"/>
        </w:rPr>
        <w:t xml:space="preserve"> Nádech.</w:t>
      </w:r>
    </w:p>
    <w:p w:rsidR="00AC394B" w:rsidRDefault="00AC394B" w:rsidP="00AD5B36">
      <w:p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BD7F10">
        <w:rPr>
          <w:rFonts w:eastAsia="Times New Roman" w:cs="Arial"/>
          <w:color w:val="000000" w:themeColor="text1"/>
          <w:sz w:val="28"/>
          <w:szCs w:val="28"/>
          <w:u w:val="single"/>
          <w:shd w:val="clear" w:color="auto" w:fill="FFFFFF"/>
        </w:rPr>
        <w:t>P do KP</w:t>
      </w:r>
      <w:r>
        <w:rPr>
          <w:rFonts w:eastAsia="Times New Roman" w:cs="Arial"/>
          <w:color w:val="000000" w:themeColor="text1"/>
          <w:sz w:val="28"/>
          <w:szCs w:val="28"/>
          <w:shd w:val="clear" w:color="auto" w:fill="FFFFFF"/>
        </w:rPr>
        <w:t xml:space="preserve">: </w:t>
      </w:r>
      <w:r w:rsidR="00676864">
        <w:rPr>
          <w:rFonts w:eastAsia="Times New Roman" w:cs="Arial"/>
          <w:color w:val="000000" w:themeColor="text1"/>
          <w:sz w:val="28"/>
          <w:szCs w:val="28"/>
          <w:shd w:val="clear" w:color="auto" w:fill="FFFFFF"/>
        </w:rPr>
        <w:t>S </w:t>
      </w:r>
      <w:r w:rsidR="00FB6BA2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výdechem stáhnout hýždě, podsadit pánev, stáhnout dolní žebra dolů, otočit dlaň </w:t>
      </w:r>
      <w:r w:rsidR="00EB5F47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vpřed, lopatku táhnout dozadu dolů, </w:t>
      </w:r>
      <w:r w:rsidR="005513C3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ramena </w:t>
      </w:r>
      <w:r w:rsidR="0088327E">
        <w:rPr>
          <w:rFonts w:eastAsia="Times New Roman" w:cs="Arial"/>
          <w:color w:val="000000"/>
          <w:sz w:val="28"/>
          <w:szCs w:val="28"/>
          <w:shd w:val="clear" w:color="auto" w:fill="FFFFFF"/>
        </w:rPr>
        <w:t>dolů, hlava vytažena vzhůru</w:t>
      </w:r>
      <w:r w:rsidR="00735A52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za záhlaví. Upažení </w:t>
      </w:r>
      <w:r w:rsidR="00F05AEC">
        <w:rPr>
          <w:rFonts w:eastAsia="Times New Roman" w:cs="Arial"/>
          <w:color w:val="000000"/>
          <w:sz w:val="28"/>
          <w:szCs w:val="28"/>
          <w:shd w:val="clear" w:color="auto" w:fill="FFFFFF"/>
        </w:rPr>
        <w:t>cvičící HK 1) v úrovni pupíku, 2) v</w:t>
      </w:r>
      <w:r w:rsidR="00234258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 úrovni ramene, 3) </w:t>
      </w:r>
      <w:r w:rsidR="0091132F">
        <w:rPr>
          <w:rFonts w:eastAsia="Times New Roman" w:cs="Arial"/>
          <w:color w:val="000000"/>
          <w:sz w:val="28"/>
          <w:szCs w:val="28"/>
          <w:shd w:val="clear" w:color="auto" w:fill="FFFFFF"/>
        </w:rPr>
        <w:t>upažit zevně</w:t>
      </w:r>
      <w:r w:rsidR="00FD3897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a 4) přes upažení zevně vést lano za hlavu a </w:t>
      </w:r>
      <w:r w:rsidR="007E5CCB">
        <w:rPr>
          <w:rFonts w:eastAsia="Times New Roman" w:cs="Arial"/>
          <w:color w:val="000000"/>
          <w:sz w:val="28"/>
          <w:szCs w:val="28"/>
          <w:shd w:val="clear" w:color="auto" w:fill="FFFFFF"/>
        </w:rPr>
        <w:t>pokrčit loket k trupu.</w:t>
      </w:r>
    </w:p>
    <w:p w:rsidR="007E5CCB" w:rsidRPr="0083500A" w:rsidRDefault="007E5CCB" w:rsidP="00AD5B36">
      <w:pPr>
        <w:jc w:val="both"/>
        <w:rPr>
          <w:color w:val="000000" w:themeColor="text1"/>
          <w:sz w:val="28"/>
          <w:szCs w:val="28"/>
        </w:rPr>
      </w:pPr>
      <w:r w:rsidRPr="00932F71">
        <w:rPr>
          <w:rFonts w:eastAsia="Times New Roman" w:cs="Arial"/>
          <w:color w:val="000000"/>
          <w:sz w:val="28"/>
          <w:szCs w:val="28"/>
          <w:u w:val="single"/>
          <w:shd w:val="clear" w:color="auto" w:fill="FFFFFF"/>
        </w:rPr>
        <w:t>P do VP</w:t>
      </w: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>: s nádechem se vracet zpět do výchozí polohy</w:t>
      </w:r>
      <w:r w:rsidR="00865469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– mezi každým upažením</w:t>
      </w:r>
    </w:p>
    <w:p w:rsidR="00260C60" w:rsidRDefault="00260C60" w:rsidP="00325D1A">
      <w:p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932F71">
        <w:rPr>
          <w:rFonts w:eastAsia="Times New Roman" w:cs="Arial"/>
          <w:color w:val="000000"/>
          <w:sz w:val="28"/>
          <w:szCs w:val="28"/>
          <w:u w:val="single"/>
          <w:shd w:val="clear" w:color="auto" w:fill="FFFFFF"/>
        </w:rPr>
        <w:t>Modifikace</w:t>
      </w: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: </w:t>
      </w:r>
    </w:p>
    <w:p w:rsidR="00260C60" w:rsidRDefault="00260C60" w:rsidP="00325D1A">
      <w:pPr>
        <w:pStyle w:val="Odstavecseseznamem"/>
        <w:numPr>
          <w:ilvl w:val="0"/>
          <w:numId w:val="18"/>
        </w:num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>Cvičení v sedu</w:t>
      </w:r>
    </w:p>
    <w:p w:rsidR="00260C60" w:rsidRDefault="00260C60" w:rsidP="00325D1A">
      <w:pPr>
        <w:pStyle w:val="Odstavecseseznamem"/>
        <w:numPr>
          <w:ilvl w:val="0"/>
          <w:numId w:val="18"/>
        </w:num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>VP s mírně pokrčenými koleny, s nakročenou DK</w:t>
      </w:r>
    </w:p>
    <w:p w:rsidR="00260C60" w:rsidRPr="00CF53D9" w:rsidRDefault="00260C60" w:rsidP="00325D1A">
      <w:pPr>
        <w:pStyle w:val="Odstavecseseznamem"/>
        <w:numPr>
          <w:ilvl w:val="0"/>
          <w:numId w:val="18"/>
        </w:num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>S</w:t>
      </w:r>
      <w:r w:rsidRPr="00D758D0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třídavě stoj na PDK/LDK (stabilizační cvičení) </w:t>
      </w:r>
    </w:p>
    <w:p w:rsidR="004723A8" w:rsidRDefault="00260C60" w:rsidP="00325D1A">
      <w:pPr>
        <w:pStyle w:val="Odstavecseseznamem"/>
        <w:numPr>
          <w:ilvl w:val="0"/>
          <w:numId w:val="18"/>
        </w:num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Využití balanční </w:t>
      </w:r>
      <w:r w:rsidR="004723A8">
        <w:rPr>
          <w:rFonts w:eastAsia="Times New Roman" w:cs="Arial"/>
          <w:color w:val="000000"/>
          <w:sz w:val="28"/>
          <w:szCs w:val="28"/>
          <w:shd w:val="clear" w:color="auto" w:fill="FFFFFF"/>
        </w:rPr>
        <w:t>podložky</w:t>
      </w:r>
    </w:p>
    <w:p w:rsidR="00087F8D" w:rsidRDefault="004723A8" w:rsidP="00325D1A">
      <w:pPr>
        <w:pStyle w:val="Odstavecseseznamem"/>
        <w:numPr>
          <w:ilvl w:val="0"/>
          <w:numId w:val="18"/>
        </w:num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>Jako u cvik</w:t>
      </w:r>
      <w:r w:rsidR="006B0E8C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u </w:t>
      </w:r>
      <w:r w:rsidR="00EA140A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1A lze protahovat a mobilizovat segmenty </w:t>
      </w:r>
      <w:r w:rsidR="00087F8D">
        <w:rPr>
          <w:rFonts w:eastAsia="Times New Roman" w:cs="Arial"/>
          <w:color w:val="000000"/>
          <w:sz w:val="28"/>
          <w:szCs w:val="28"/>
          <w:shd w:val="clear" w:color="auto" w:fill="FFFFFF"/>
        </w:rPr>
        <w:t>v</w:t>
      </w:r>
      <w:r w:rsidR="00EA140A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jednotlivých </w:t>
      </w:r>
      <w:r w:rsidR="00087F8D">
        <w:rPr>
          <w:rFonts w:eastAsia="Times New Roman" w:cs="Arial"/>
          <w:color w:val="000000"/>
          <w:sz w:val="28"/>
          <w:szCs w:val="28"/>
          <w:shd w:val="clear" w:color="auto" w:fill="FFFFFF"/>
        </w:rPr>
        <w:t>etáží zdůrazněním kyfózy v</w:t>
      </w:r>
      <w:r w:rsidR="000F5585">
        <w:rPr>
          <w:rFonts w:eastAsia="Times New Roman" w:cs="Arial"/>
          <w:color w:val="000000"/>
          <w:sz w:val="28"/>
          <w:szCs w:val="28"/>
          <w:shd w:val="clear" w:color="auto" w:fill="FFFFFF"/>
        </w:rPr>
        <w:t> </w:t>
      </w:r>
      <w:r w:rsidR="00087F8D">
        <w:rPr>
          <w:rFonts w:eastAsia="Times New Roman" w:cs="Arial"/>
          <w:color w:val="000000"/>
          <w:sz w:val="28"/>
          <w:szCs w:val="28"/>
          <w:shd w:val="clear" w:color="auto" w:fill="FFFFFF"/>
        </w:rPr>
        <w:t>uvolnění</w:t>
      </w:r>
    </w:p>
    <w:p w:rsidR="000F5585" w:rsidRDefault="000F5585" w:rsidP="000F5585">
      <w:pPr>
        <w:pStyle w:val="Odstavecseseznamem"/>
        <w:numPr>
          <w:ilvl w:val="0"/>
          <w:numId w:val="18"/>
        </w:numPr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>Využití pro další cviky</w:t>
      </w:r>
    </w:p>
    <w:p w:rsidR="000F5585" w:rsidRDefault="000F5585" w:rsidP="000F5585">
      <w:pPr>
        <w:pStyle w:val="Odstavecseseznamem"/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</w:p>
    <w:p w:rsidR="000F5585" w:rsidRDefault="000F5585" w:rsidP="000F5585">
      <w:pPr>
        <w:pStyle w:val="Odstavecseseznamem"/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</w:p>
    <w:p w:rsidR="000F5585" w:rsidRDefault="000F5585" w:rsidP="000F5585">
      <w:pPr>
        <w:pStyle w:val="Odstavecseseznamem"/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</w:p>
    <w:p w:rsidR="000F5585" w:rsidRDefault="000F5585" w:rsidP="000F5585">
      <w:pPr>
        <w:pStyle w:val="Odstavecseseznamem"/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</w:p>
    <w:p w:rsidR="000F5585" w:rsidRPr="00D758D0" w:rsidRDefault="000F5585" w:rsidP="000F5585">
      <w:pPr>
        <w:pStyle w:val="Odstavecseseznamem"/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</w:p>
    <w:p w:rsidR="000F5585" w:rsidRDefault="000F5585" w:rsidP="000F5585">
      <w:pPr>
        <w:pStyle w:val="Odstavecseseznamem"/>
        <w:jc w:val="both"/>
        <w:rPr>
          <w:rFonts w:eastAsia="Times New Roman" w:cs="Arial"/>
          <w:color w:val="000000"/>
          <w:sz w:val="28"/>
          <w:szCs w:val="28"/>
          <w:shd w:val="clear" w:color="auto" w:fill="FFFFFF"/>
        </w:rPr>
      </w:pPr>
    </w:p>
    <w:p w:rsidR="00DE5078" w:rsidRDefault="000F5585" w:rsidP="00AD5B36">
      <w:pPr>
        <w:jc w:val="both"/>
        <w:rPr>
          <w:color w:val="000000" w:themeColor="text1"/>
          <w:sz w:val="28"/>
          <w:szCs w:val="28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751424" behindDoc="0" locked="0" layoutInCell="1" allowOverlap="1" wp14:anchorId="28B9D4D5" wp14:editId="7C26B429">
            <wp:simplePos x="0" y="0"/>
            <wp:positionH relativeFrom="column">
              <wp:posOffset>66040</wp:posOffset>
            </wp:positionH>
            <wp:positionV relativeFrom="paragraph">
              <wp:posOffset>3800475</wp:posOffset>
            </wp:positionV>
            <wp:extent cx="5521325" cy="3733165"/>
            <wp:effectExtent l="0" t="0" r="3175" b="635"/>
            <wp:wrapTopAndBottom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521325" cy="3733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49376" behindDoc="0" locked="0" layoutInCell="1" allowOverlap="1" wp14:anchorId="3A39DF2A" wp14:editId="593328D8">
            <wp:simplePos x="0" y="0"/>
            <wp:positionH relativeFrom="column">
              <wp:posOffset>3710940</wp:posOffset>
            </wp:positionH>
            <wp:positionV relativeFrom="paragraph">
              <wp:posOffset>1901190</wp:posOffset>
            </wp:positionV>
            <wp:extent cx="1872615" cy="1925955"/>
            <wp:effectExtent l="0" t="0" r="0" b="0"/>
            <wp:wrapTopAndBottom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872615" cy="1925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47328" behindDoc="0" locked="0" layoutInCell="1" allowOverlap="1" wp14:anchorId="1AB2D777" wp14:editId="5A00A068">
            <wp:simplePos x="0" y="0"/>
            <wp:positionH relativeFrom="column">
              <wp:posOffset>1837055</wp:posOffset>
            </wp:positionH>
            <wp:positionV relativeFrom="paragraph">
              <wp:posOffset>1892300</wp:posOffset>
            </wp:positionV>
            <wp:extent cx="1870075" cy="1915160"/>
            <wp:effectExtent l="0" t="0" r="0" b="8890"/>
            <wp:wrapTopAndBottom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r="3106" b="2015"/>
                    <a:stretch/>
                  </pic:blipFill>
                  <pic:spPr bwMode="auto">
                    <a:xfrm>
                      <a:off x="0" y="0"/>
                      <a:ext cx="1870075" cy="1915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45280" behindDoc="0" locked="0" layoutInCell="1" allowOverlap="1" wp14:anchorId="6516AE1D" wp14:editId="322283CD">
            <wp:simplePos x="0" y="0"/>
            <wp:positionH relativeFrom="column">
              <wp:posOffset>-72390</wp:posOffset>
            </wp:positionH>
            <wp:positionV relativeFrom="paragraph">
              <wp:posOffset>1875155</wp:posOffset>
            </wp:positionV>
            <wp:extent cx="1872615" cy="1915160"/>
            <wp:effectExtent l="0" t="0" r="0" b="8890"/>
            <wp:wrapTopAndBottom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72615" cy="1915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844608" behindDoc="0" locked="0" layoutInCell="1" allowOverlap="1" wp14:anchorId="71270D36" wp14:editId="0232C43C">
            <wp:simplePos x="0" y="0"/>
            <wp:positionH relativeFrom="column">
              <wp:posOffset>3672840</wp:posOffset>
            </wp:positionH>
            <wp:positionV relativeFrom="paragraph">
              <wp:posOffset>-14605</wp:posOffset>
            </wp:positionV>
            <wp:extent cx="1870710" cy="1878330"/>
            <wp:effectExtent l="0" t="0" r="0" b="7620"/>
            <wp:wrapTopAndBottom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-1" t="1684" r="57" b="9703"/>
                    <a:stretch/>
                  </pic:blipFill>
                  <pic:spPr bwMode="auto">
                    <a:xfrm>
                      <a:off x="0" y="0"/>
                      <a:ext cx="1870710" cy="1878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845632" behindDoc="0" locked="0" layoutInCell="1" allowOverlap="1" wp14:anchorId="709EEFC3" wp14:editId="1C60EE00">
            <wp:simplePos x="0" y="0"/>
            <wp:positionH relativeFrom="column">
              <wp:posOffset>1800860</wp:posOffset>
            </wp:positionH>
            <wp:positionV relativeFrom="paragraph">
              <wp:posOffset>33655</wp:posOffset>
            </wp:positionV>
            <wp:extent cx="1870710" cy="1840865"/>
            <wp:effectExtent l="0" t="0" r="0" b="6985"/>
            <wp:wrapTopAndBottom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b="3491"/>
                    <a:stretch/>
                  </pic:blipFill>
                  <pic:spPr bwMode="auto">
                    <a:xfrm>
                      <a:off x="0" y="0"/>
                      <a:ext cx="1870710" cy="1840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843584" behindDoc="0" locked="0" layoutInCell="1" allowOverlap="1" wp14:anchorId="4D973E9B" wp14:editId="3E499A86">
            <wp:simplePos x="0" y="0"/>
            <wp:positionH relativeFrom="column">
              <wp:posOffset>-53975</wp:posOffset>
            </wp:positionH>
            <wp:positionV relativeFrom="paragraph">
              <wp:posOffset>49530</wp:posOffset>
            </wp:positionV>
            <wp:extent cx="1870075" cy="1853565"/>
            <wp:effectExtent l="0" t="0" r="0" b="0"/>
            <wp:wrapTopAndBottom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870075" cy="1853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E5078" w:rsidRDefault="00DE5078" w:rsidP="00AD5B36">
      <w:pPr>
        <w:jc w:val="both"/>
        <w:rPr>
          <w:color w:val="000000" w:themeColor="text1"/>
          <w:sz w:val="28"/>
          <w:szCs w:val="28"/>
        </w:rPr>
      </w:pPr>
    </w:p>
    <w:p w:rsidR="00DE5078" w:rsidRDefault="00DE5078" w:rsidP="00AD5B36">
      <w:pPr>
        <w:jc w:val="both"/>
        <w:rPr>
          <w:color w:val="000000" w:themeColor="text1"/>
          <w:sz w:val="28"/>
          <w:szCs w:val="28"/>
        </w:rPr>
      </w:pPr>
    </w:p>
    <w:p w:rsidR="00DE5078" w:rsidRDefault="00DE5078" w:rsidP="00AD5B36">
      <w:pPr>
        <w:jc w:val="both"/>
        <w:rPr>
          <w:color w:val="000000" w:themeColor="text1"/>
          <w:sz w:val="28"/>
          <w:szCs w:val="28"/>
        </w:rPr>
      </w:pPr>
    </w:p>
    <w:p w:rsidR="00DE5078" w:rsidRPr="004E31AB" w:rsidRDefault="00145772" w:rsidP="00C43BB8">
      <w:pPr>
        <w:pStyle w:val="Nadpis1"/>
        <w:rPr>
          <w:color w:val="000000" w:themeColor="text1"/>
          <w:sz w:val="32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759616" behindDoc="0" locked="0" layoutInCell="1" allowOverlap="1" wp14:anchorId="16260F03" wp14:editId="4D1AB00B">
            <wp:simplePos x="0" y="0"/>
            <wp:positionH relativeFrom="column">
              <wp:posOffset>2915920</wp:posOffset>
            </wp:positionH>
            <wp:positionV relativeFrom="paragraph">
              <wp:posOffset>847090</wp:posOffset>
            </wp:positionV>
            <wp:extent cx="2520315" cy="4838065"/>
            <wp:effectExtent l="0" t="0" r="0" b="635"/>
            <wp:wrapSquare wrapText="bothSides"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4838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532F" w:rsidRPr="004E31AB">
        <w:rPr>
          <w:color w:val="000000" w:themeColor="text1"/>
          <w:sz w:val="32"/>
        </w:rPr>
        <w:t>Cvik 3</w:t>
      </w:r>
      <w:r w:rsidR="00EE0210" w:rsidRPr="004E31AB">
        <w:rPr>
          <w:color w:val="000000" w:themeColor="text1"/>
          <w:sz w:val="32"/>
        </w:rPr>
        <w:t>A:</w:t>
      </w:r>
      <w:r w:rsidR="0031459F" w:rsidRPr="004E31AB">
        <w:rPr>
          <w:color w:val="000000" w:themeColor="text1"/>
          <w:sz w:val="32"/>
        </w:rPr>
        <w:t xml:space="preserve"> </w:t>
      </w:r>
      <w:r w:rsidR="00A14E12" w:rsidRPr="004E31AB">
        <w:rPr>
          <w:color w:val="000000" w:themeColor="text1"/>
          <w:sz w:val="32"/>
        </w:rPr>
        <w:t>Protažení</w:t>
      </w:r>
      <w:r w:rsidR="00D015C7" w:rsidRPr="004E31AB">
        <w:rPr>
          <w:color w:val="000000" w:themeColor="text1"/>
          <w:sz w:val="32"/>
        </w:rPr>
        <w:t xml:space="preserve"> přední a horní skupiny svalů</w:t>
      </w:r>
      <w:r w:rsidR="00C43BB8" w:rsidRPr="004E31AB">
        <w:rPr>
          <w:color w:val="000000" w:themeColor="text1"/>
          <w:sz w:val="32"/>
        </w:rPr>
        <w:t xml:space="preserve"> pletence ramenního</w:t>
      </w:r>
    </w:p>
    <w:p w:rsidR="00C43BB8" w:rsidRDefault="00152769" w:rsidP="00AD5B36">
      <w:pPr>
        <w:jc w:val="both"/>
        <w:rPr>
          <w:color w:val="000000" w:themeColor="text1"/>
          <w:sz w:val="32"/>
        </w:rPr>
      </w:pPr>
      <w:r>
        <w:rPr>
          <w:noProof/>
          <w:lang w:eastAsia="cs-CZ"/>
        </w:rPr>
        <w:drawing>
          <wp:anchor distT="0" distB="0" distL="114300" distR="114300" simplePos="0" relativeHeight="251755520" behindDoc="0" locked="0" layoutInCell="1" allowOverlap="1" wp14:anchorId="4B744F8D" wp14:editId="5890F152">
            <wp:simplePos x="0" y="0"/>
            <wp:positionH relativeFrom="column">
              <wp:posOffset>15240</wp:posOffset>
            </wp:positionH>
            <wp:positionV relativeFrom="paragraph">
              <wp:posOffset>4044950</wp:posOffset>
            </wp:positionV>
            <wp:extent cx="2519680" cy="3002280"/>
            <wp:effectExtent l="0" t="0" r="0" b="7620"/>
            <wp:wrapSquare wrapText="bothSides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3002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0835">
        <w:rPr>
          <w:noProof/>
          <w:lang w:eastAsia="cs-CZ"/>
        </w:rPr>
        <w:drawing>
          <wp:anchor distT="0" distB="0" distL="114300" distR="114300" simplePos="0" relativeHeight="251753472" behindDoc="0" locked="0" layoutInCell="1" allowOverlap="1" wp14:anchorId="7FE42BF9" wp14:editId="072470F4">
            <wp:simplePos x="0" y="0"/>
            <wp:positionH relativeFrom="column">
              <wp:posOffset>13335</wp:posOffset>
            </wp:positionH>
            <wp:positionV relativeFrom="paragraph">
              <wp:posOffset>130810</wp:posOffset>
            </wp:positionV>
            <wp:extent cx="2519680" cy="3912870"/>
            <wp:effectExtent l="0" t="0" r="0" b="0"/>
            <wp:wrapTopAndBottom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3912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43BB8" w:rsidRDefault="00810EC7" w:rsidP="00AD5B36">
      <w:pPr>
        <w:jc w:val="both"/>
        <w:rPr>
          <w:color w:val="000000" w:themeColor="text1"/>
          <w:sz w:val="32"/>
        </w:rPr>
      </w:pPr>
      <w:r>
        <w:rPr>
          <w:color w:val="000000" w:themeColor="text1"/>
          <w:sz w:val="32"/>
        </w:rPr>
        <w:t>C</w:t>
      </w:r>
      <w:r w:rsidR="00053F14">
        <w:rPr>
          <w:color w:val="000000" w:themeColor="text1"/>
          <w:sz w:val="32"/>
        </w:rPr>
        <w:t xml:space="preserve">vik </w:t>
      </w:r>
      <w:r>
        <w:rPr>
          <w:color w:val="000000" w:themeColor="text1"/>
          <w:sz w:val="32"/>
        </w:rPr>
        <w:t>1B v obráceném pořadí ve stoji zády k lanům.</w:t>
      </w:r>
      <w:r w:rsidR="00934131">
        <w:rPr>
          <w:color w:val="000000" w:themeColor="text1"/>
          <w:sz w:val="32"/>
        </w:rPr>
        <w:t xml:space="preserve"> </w:t>
      </w:r>
      <w:r w:rsidR="00BC51B2">
        <w:rPr>
          <w:color w:val="000000" w:themeColor="text1"/>
          <w:sz w:val="32"/>
        </w:rPr>
        <w:t>Z aktivního stoje do uvolnění.</w:t>
      </w:r>
      <w:r w:rsidR="00F20B06">
        <w:rPr>
          <w:color w:val="000000" w:themeColor="text1"/>
          <w:sz w:val="32"/>
        </w:rPr>
        <w:t xml:space="preserve"> </w:t>
      </w:r>
      <w:r w:rsidR="00C92C6C">
        <w:rPr>
          <w:color w:val="000000" w:themeColor="text1"/>
          <w:sz w:val="32"/>
        </w:rPr>
        <w:t>Zdůrazněním kyfózy v jednotlivých etážích lze protáhnout</w:t>
      </w:r>
      <w:r w:rsidR="004A38BB">
        <w:rPr>
          <w:color w:val="000000" w:themeColor="text1"/>
          <w:sz w:val="32"/>
        </w:rPr>
        <w:t xml:space="preserve"> </w:t>
      </w:r>
      <w:r w:rsidR="00D43B07">
        <w:rPr>
          <w:color w:val="000000" w:themeColor="text1"/>
          <w:sz w:val="32"/>
        </w:rPr>
        <w:t xml:space="preserve">m. erector spinae, m. quadratus lumborum a při nakročení </w:t>
      </w:r>
      <w:r w:rsidR="00F43C35">
        <w:rPr>
          <w:color w:val="000000" w:themeColor="text1"/>
          <w:sz w:val="32"/>
        </w:rPr>
        <w:t>zadní stranu stehna.</w:t>
      </w:r>
    </w:p>
    <w:p w:rsidR="00C43BB8" w:rsidRDefault="00C43BB8" w:rsidP="00AD5B36">
      <w:pPr>
        <w:jc w:val="both"/>
        <w:rPr>
          <w:color w:val="000000" w:themeColor="text1"/>
          <w:sz w:val="32"/>
        </w:rPr>
      </w:pPr>
    </w:p>
    <w:p w:rsidR="00C43BB8" w:rsidRPr="008E122D" w:rsidRDefault="00F75C80" w:rsidP="008E122D">
      <w:pPr>
        <w:pStyle w:val="Nadpis1"/>
        <w:rPr>
          <w:color w:val="000000" w:themeColor="text1"/>
          <w:sz w:val="32"/>
        </w:rPr>
      </w:pPr>
      <w:r w:rsidRPr="008E122D">
        <w:rPr>
          <w:color w:val="000000" w:themeColor="text1"/>
          <w:sz w:val="32"/>
        </w:rPr>
        <w:lastRenderedPageBreak/>
        <w:t xml:space="preserve">Cvik </w:t>
      </w:r>
      <w:r w:rsidR="008E122D" w:rsidRPr="008E122D">
        <w:rPr>
          <w:color w:val="000000" w:themeColor="text1"/>
          <w:sz w:val="32"/>
        </w:rPr>
        <w:t>3B: PROTAŽENÍ PŘEDNÍ SKUPINY SVALŮ PLETENCE RAMENNÍHO</w:t>
      </w:r>
    </w:p>
    <w:p w:rsidR="00843472" w:rsidRDefault="00E6494D" w:rsidP="00AD5B36">
      <w:pPr>
        <w:jc w:val="both"/>
        <w:rPr>
          <w:color w:val="000000" w:themeColor="text1"/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771904" behindDoc="0" locked="0" layoutInCell="1" allowOverlap="1" wp14:anchorId="4F1BEBFE" wp14:editId="7D39577F">
            <wp:simplePos x="0" y="0"/>
            <wp:positionH relativeFrom="column">
              <wp:posOffset>2842895</wp:posOffset>
            </wp:positionH>
            <wp:positionV relativeFrom="paragraph">
              <wp:posOffset>152400</wp:posOffset>
            </wp:positionV>
            <wp:extent cx="2520315" cy="4823460"/>
            <wp:effectExtent l="0" t="0" r="0" b="0"/>
            <wp:wrapSquare wrapText="bothSides"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4823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3A5D">
        <w:rPr>
          <w:noProof/>
          <w:lang w:eastAsia="cs-CZ"/>
        </w:rPr>
        <w:drawing>
          <wp:anchor distT="0" distB="0" distL="114300" distR="114300" simplePos="0" relativeHeight="251769856" behindDoc="0" locked="0" layoutInCell="1" allowOverlap="1" wp14:anchorId="63466E19" wp14:editId="1FFAA481">
            <wp:simplePos x="0" y="0"/>
            <wp:positionH relativeFrom="column">
              <wp:posOffset>35560</wp:posOffset>
            </wp:positionH>
            <wp:positionV relativeFrom="paragraph">
              <wp:posOffset>85090</wp:posOffset>
            </wp:positionV>
            <wp:extent cx="2519045" cy="2397125"/>
            <wp:effectExtent l="0" t="0" r="0" b="3175"/>
            <wp:wrapSquare wrapText="bothSides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519045" cy="2397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E5078" w:rsidRDefault="00C16DE2" w:rsidP="00AD5B36">
      <w:pPr>
        <w:jc w:val="both"/>
        <w:rPr>
          <w:color w:val="000000" w:themeColor="text1"/>
          <w:sz w:val="28"/>
          <w:szCs w:val="28"/>
        </w:rPr>
      </w:pPr>
      <w:r w:rsidRPr="006445C6">
        <w:rPr>
          <w:color w:val="000000" w:themeColor="text1"/>
          <w:sz w:val="28"/>
          <w:szCs w:val="28"/>
          <w:u w:val="single"/>
        </w:rPr>
        <w:t>VP</w:t>
      </w:r>
      <w:r>
        <w:rPr>
          <w:color w:val="000000" w:themeColor="text1"/>
          <w:sz w:val="28"/>
          <w:szCs w:val="28"/>
        </w:rPr>
        <w:t xml:space="preserve">: </w:t>
      </w:r>
      <w:r w:rsidR="00C323E3">
        <w:rPr>
          <w:color w:val="000000" w:themeColor="text1"/>
          <w:sz w:val="28"/>
          <w:szCs w:val="28"/>
        </w:rPr>
        <w:t xml:space="preserve">Stoj na šířku boků, hýždě stažené, </w:t>
      </w:r>
      <w:r w:rsidR="00724403">
        <w:rPr>
          <w:color w:val="000000" w:themeColor="text1"/>
          <w:sz w:val="28"/>
          <w:szCs w:val="28"/>
        </w:rPr>
        <w:t xml:space="preserve">pánev podsazená, dolní žebra stažená dolů, </w:t>
      </w:r>
      <w:r w:rsidR="00287366">
        <w:rPr>
          <w:color w:val="000000" w:themeColor="text1"/>
          <w:sz w:val="28"/>
          <w:szCs w:val="28"/>
        </w:rPr>
        <w:t>předpažení</w:t>
      </w:r>
      <w:r w:rsidR="00BD6AA4">
        <w:rPr>
          <w:color w:val="000000" w:themeColor="text1"/>
          <w:sz w:val="28"/>
          <w:szCs w:val="28"/>
        </w:rPr>
        <w:t>, ramena a lopatky stažené dolů, hlava vytažena vzhůru. Nádech.</w:t>
      </w:r>
    </w:p>
    <w:p w:rsidR="00467E3D" w:rsidRDefault="009726EB" w:rsidP="00AD5B36">
      <w:pPr>
        <w:jc w:val="both"/>
        <w:rPr>
          <w:color w:val="000000" w:themeColor="text1"/>
          <w:sz w:val="28"/>
          <w:szCs w:val="28"/>
        </w:rPr>
      </w:pPr>
      <w:r w:rsidRPr="006445C6">
        <w:rPr>
          <w:color w:val="000000" w:themeColor="text1"/>
          <w:sz w:val="28"/>
          <w:szCs w:val="28"/>
          <w:u w:val="single"/>
        </w:rPr>
        <w:t>P do KP</w:t>
      </w:r>
      <w:r>
        <w:rPr>
          <w:color w:val="000000" w:themeColor="text1"/>
          <w:sz w:val="28"/>
          <w:szCs w:val="28"/>
        </w:rPr>
        <w:t>: S </w:t>
      </w:r>
      <w:r w:rsidR="0098299B">
        <w:rPr>
          <w:color w:val="000000" w:themeColor="text1"/>
          <w:sz w:val="28"/>
          <w:szCs w:val="28"/>
        </w:rPr>
        <w:t>výdechem</w:t>
      </w:r>
      <w:r>
        <w:rPr>
          <w:color w:val="000000" w:themeColor="text1"/>
          <w:sz w:val="28"/>
          <w:szCs w:val="28"/>
        </w:rPr>
        <w:t xml:space="preserve"> pomalý pasivní </w:t>
      </w:r>
      <w:r w:rsidR="0098299B">
        <w:rPr>
          <w:color w:val="000000" w:themeColor="text1"/>
          <w:sz w:val="28"/>
          <w:szCs w:val="28"/>
        </w:rPr>
        <w:t xml:space="preserve">tah do protažení </w:t>
      </w:r>
      <w:r w:rsidR="00574C0B">
        <w:rPr>
          <w:color w:val="000000" w:themeColor="text1"/>
          <w:sz w:val="28"/>
          <w:szCs w:val="28"/>
        </w:rPr>
        <w:t xml:space="preserve">1) </w:t>
      </w:r>
      <w:r w:rsidR="009769A8">
        <w:rPr>
          <w:color w:val="000000" w:themeColor="text1"/>
          <w:sz w:val="28"/>
          <w:szCs w:val="28"/>
        </w:rPr>
        <w:t>m. pect.</w:t>
      </w:r>
      <w:r w:rsidR="00843A5D">
        <w:rPr>
          <w:color w:val="000000" w:themeColor="text1"/>
          <w:sz w:val="28"/>
          <w:szCs w:val="28"/>
        </w:rPr>
        <w:t xml:space="preserve"> m</w:t>
      </w:r>
      <w:r w:rsidR="009769A8">
        <w:rPr>
          <w:color w:val="000000" w:themeColor="text1"/>
          <w:sz w:val="28"/>
          <w:szCs w:val="28"/>
        </w:rPr>
        <w:t xml:space="preserve">inor a m. </w:t>
      </w:r>
      <w:r w:rsidR="0000745E">
        <w:rPr>
          <w:color w:val="000000" w:themeColor="text1"/>
          <w:sz w:val="28"/>
          <w:szCs w:val="28"/>
        </w:rPr>
        <w:t>serratus ant.</w:t>
      </w:r>
      <w:r w:rsidR="00574C0B">
        <w:rPr>
          <w:color w:val="000000" w:themeColor="text1"/>
          <w:sz w:val="28"/>
          <w:szCs w:val="28"/>
        </w:rPr>
        <w:t xml:space="preserve"> – svícen a </w:t>
      </w:r>
      <w:r w:rsidR="003869DB">
        <w:rPr>
          <w:color w:val="000000" w:themeColor="text1"/>
          <w:sz w:val="28"/>
          <w:szCs w:val="28"/>
        </w:rPr>
        <w:t xml:space="preserve">2) </w:t>
      </w:r>
      <w:r w:rsidR="0000745E">
        <w:rPr>
          <w:color w:val="000000" w:themeColor="text1"/>
          <w:sz w:val="28"/>
          <w:szCs w:val="28"/>
        </w:rPr>
        <w:t>m. pect. major</w:t>
      </w:r>
      <w:r w:rsidR="003869DB">
        <w:rPr>
          <w:color w:val="000000" w:themeColor="text1"/>
          <w:sz w:val="28"/>
          <w:szCs w:val="28"/>
        </w:rPr>
        <w:t xml:space="preserve"> a </w:t>
      </w:r>
      <w:r w:rsidR="0000745E">
        <w:rPr>
          <w:color w:val="000000" w:themeColor="text1"/>
          <w:sz w:val="28"/>
          <w:szCs w:val="28"/>
        </w:rPr>
        <w:t xml:space="preserve">m. serratus ant. </w:t>
      </w:r>
      <w:r w:rsidR="00467E3D">
        <w:rPr>
          <w:color w:val="000000" w:themeColor="text1"/>
          <w:sz w:val="28"/>
          <w:szCs w:val="28"/>
        </w:rPr>
        <w:t>–</w:t>
      </w:r>
      <w:r w:rsidR="0000745E">
        <w:rPr>
          <w:color w:val="000000" w:themeColor="text1"/>
          <w:sz w:val="28"/>
          <w:szCs w:val="28"/>
        </w:rPr>
        <w:t xml:space="preserve"> </w:t>
      </w:r>
      <w:r w:rsidR="00467E3D">
        <w:rPr>
          <w:color w:val="000000" w:themeColor="text1"/>
          <w:sz w:val="28"/>
          <w:szCs w:val="28"/>
        </w:rPr>
        <w:t>vzpažení zevně</w:t>
      </w:r>
    </w:p>
    <w:p w:rsidR="00467E3D" w:rsidRDefault="00761B67" w:rsidP="00AD5B36">
      <w:pPr>
        <w:jc w:val="both"/>
        <w:rPr>
          <w:color w:val="000000" w:themeColor="text1"/>
          <w:sz w:val="28"/>
          <w:szCs w:val="28"/>
        </w:rPr>
      </w:pPr>
      <w:r w:rsidRPr="002F5B7A">
        <w:rPr>
          <w:color w:val="000000" w:themeColor="text1"/>
          <w:sz w:val="28"/>
          <w:szCs w:val="28"/>
          <w:u w:val="single"/>
        </w:rPr>
        <w:t>P do VP</w:t>
      </w:r>
      <w:r>
        <w:rPr>
          <w:color w:val="000000" w:themeColor="text1"/>
          <w:sz w:val="28"/>
          <w:szCs w:val="28"/>
        </w:rPr>
        <w:t xml:space="preserve">: </w:t>
      </w:r>
      <w:r w:rsidR="002F5B7A">
        <w:rPr>
          <w:color w:val="000000" w:themeColor="text1"/>
          <w:sz w:val="28"/>
          <w:szCs w:val="28"/>
        </w:rPr>
        <w:t>S</w:t>
      </w:r>
      <w:r>
        <w:rPr>
          <w:color w:val="000000" w:themeColor="text1"/>
          <w:sz w:val="28"/>
          <w:szCs w:val="28"/>
        </w:rPr>
        <w:t> nádechem do výchozí polohy</w:t>
      </w:r>
    </w:p>
    <w:p w:rsidR="00DE5078" w:rsidRDefault="00DE5078" w:rsidP="00AD5B36">
      <w:pPr>
        <w:jc w:val="both"/>
        <w:rPr>
          <w:color w:val="000000" w:themeColor="text1"/>
          <w:sz w:val="28"/>
          <w:szCs w:val="28"/>
        </w:rPr>
      </w:pPr>
    </w:p>
    <w:p w:rsidR="00DE5078" w:rsidRDefault="00DE5078" w:rsidP="00AD5B36">
      <w:pPr>
        <w:jc w:val="both"/>
        <w:rPr>
          <w:color w:val="000000" w:themeColor="text1"/>
          <w:sz w:val="28"/>
          <w:szCs w:val="28"/>
        </w:rPr>
      </w:pPr>
    </w:p>
    <w:p w:rsidR="00DE5078" w:rsidRDefault="00DE5078" w:rsidP="00AD5B36">
      <w:pPr>
        <w:jc w:val="both"/>
        <w:rPr>
          <w:color w:val="000000" w:themeColor="text1"/>
          <w:sz w:val="28"/>
          <w:szCs w:val="28"/>
        </w:rPr>
      </w:pPr>
    </w:p>
    <w:p w:rsidR="00DE5078" w:rsidRDefault="00DE5078" w:rsidP="00AD5B36">
      <w:pPr>
        <w:jc w:val="both"/>
        <w:rPr>
          <w:color w:val="000000" w:themeColor="text1"/>
          <w:sz w:val="28"/>
          <w:szCs w:val="28"/>
        </w:rPr>
      </w:pPr>
    </w:p>
    <w:p w:rsidR="00DE5078" w:rsidRDefault="00DE5078" w:rsidP="00AD5B36">
      <w:pPr>
        <w:jc w:val="both"/>
        <w:rPr>
          <w:color w:val="000000" w:themeColor="text1"/>
          <w:sz w:val="28"/>
          <w:szCs w:val="28"/>
        </w:rPr>
      </w:pPr>
    </w:p>
    <w:p w:rsidR="0092611B" w:rsidRDefault="0092611B" w:rsidP="00AD5B36">
      <w:pPr>
        <w:jc w:val="both"/>
        <w:rPr>
          <w:color w:val="000000" w:themeColor="text1"/>
          <w:sz w:val="28"/>
          <w:szCs w:val="28"/>
        </w:rPr>
      </w:pPr>
    </w:p>
    <w:p w:rsidR="0092611B" w:rsidRPr="0070312C" w:rsidRDefault="00410681" w:rsidP="0070312C">
      <w:pPr>
        <w:pStyle w:val="Nadpis1"/>
        <w:rPr>
          <w:color w:val="000000" w:themeColor="text1"/>
          <w:sz w:val="32"/>
        </w:rPr>
      </w:pPr>
      <w:r w:rsidRPr="0070312C">
        <w:rPr>
          <w:color w:val="000000" w:themeColor="text1"/>
          <w:sz w:val="32"/>
        </w:rPr>
        <w:lastRenderedPageBreak/>
        <w:t>Cvik 4</w:t>
      </w:r>
      <w:r w:rsidR="00626E41">
        <w:rPr>
          <w:color w:val="000000" w:themeColor="text1"/>
          <w:sz w:val="32"/>
        </w:rPr>
        <w:t>A</w:t>
      </w:r>
      <w:r w:rsidR="009F13A9">
        <w:rPr>
          <w:color w:val="000000" w:themeColor="text1"/>
          <w:sz w:val="32"/>
        </w:rPr>
        <w:t>/B</w:t>
      </w:r>
      <w:r w:rsidRPr="0070312C">
        <w:rPr>
          <w:color w:val="000000" w:themeColor="text1"/>
          <w:sz w:val="32"/>
        </w:rPr>
        <w:t xml:space="preserve">: </w:t>
      </w:r>
      <w:r w:rsidR="00CA3CF8">
        <w:rPr>
          <w:color w:val="000000" w:themeColor="text1"/>
          <w:sz w:val="32"/>
        </w:rPr>
        <w:t xml:space="preserve">protažení v pletenci </w:t>
      </w:r>
      <w:r w:rsidR="00CE12E0">
        <w:rPr>
          <w:color w:val="000000" w:themeColor="text1"/>
          <w:sz w:val="32"/>
        </w:rPr>
        <w:t>PÁNEVNÍM vpřed</w:t>
      </w:r>
      <w:r w:rsidR="00CD0AA9">
        <w:rPr>
          <w:color w:val="000000" w:themeColor="text1"/>
          <w:sz w:val="32"/>
        </w:rPr>
        <w:t xml:space="preserve"> </w:t>
      </w:r>
      <w:r w:rsidR="0003178E">
        <w:rPr>
          <w:color w:val="000000" w:themeColor="text1"/>
          <w:sz w:val="32"/>
        </w:rPr>
        <w:t>zády k LANŮM/čelem k lanům</w:t>
      </w:r>
    </w:p>
    <w:p w:rsidR="0092611B" w:rsidRDefault="0009310F" w:rsidP="00AD5B36">
      <w:pPr>
        <w:jc w:val="both"/>
        <w:rPr>
          <w:color w:val="000000" w:themeColor="text1"/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776000" behindDoc="0" locked="0" layoutInCell="1" allowOverlap="1" wp14:anchorId="268673D3" wp14:editId="709F9D9C">
            <wp:simplePos x="0" y="0"/>
            <wp:positionH relativeFrom="column">
              <wp:posOffset>2806065</wp:posOffset>
            </wp:positionH>
            <wp:positionV relativeFrom="paragraph">
              <wp:posOffset>106045</wp:posOffset>
            </wp:positionV>
            <wp:extent cx="2518410" cy="3084830"/>
            <wp:effectExtent l="0" t="0" r="0" b="1270"/>
            <wp:wrapSquare wrapText="bothSides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518410" cy="3084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0C73">
        <w:rPr>
          <w:noProof/>
          <w:lang w:eastAsia="cs-CZ"/>
        </w:rPr>
        <w:drawing>
          <wp:anchor distT="0" distB="0" distL="114300" distR="114300" simplePos="0" relativeHeight="251773952" behindDoc="0" locked="0" layoutInCell="1" allowOverlap="1" wp14:anchorId="1B8A7EF0" wp14:editId="61A92C5B">
            <wp:simplePos x="0" y="0"/>
            <wp:positionH relativeFrom="column">
              <wp:posOffset>-1270</wp:posOffset>
            </wp:positionH>
            <wp:positionV relativeFrom="paragraph">
              <wp:posOffset>107950</wp:posOffset>
            </wp:positionV>
            <wp:extent cx="2519400" cy="3808800"/>
            <wp:effectExtent l="0" t="0" r="0" b="1270"/>
            <wp:wrapSquare wrapText="bothSides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519400" cy="380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611B" w:rsidRDefault="0092611B" w:rsidP="00AD5B36">
      <w:pPr>
        <w:jc w:val="both"/>
        <w:rPr>
          <w:color w:val="000000" w:themeColor="text1"/>
          <w:sz w:val="28"/>
          <w:szCs w:val="28"/>
        </w:rPr>
      </w:pPr>
    </w:p>
    <w:p w:rsidR="0099041F" w:rsidRDefault="0099041F" w:rsidP="00AD5B36">
      <w:pPr>
        <w:jc w:val="both"/>
        <w:rPr>
          <w:color w:val="000000" w:themeColor="text1"/>
          <w:sz w:val="28"/>
          <w:szCs w:val="28"/>
        </w:rPr>
      </w:pPr>
    </w:p>
    <w:p w:rsidR="0092611B" w:rsidRDefault="00722805" w:rsidP="00AD5B36">
      <w:pPr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VP </w:t>
      </w:r>
      <w:r w:rsidR="00456FAF">
        <w:rPr>
          <w:color w:val="000000" w:themeColor="text1"/>
          <w:sz w:val="28"/>
          <w:szCs w:val="28"/>
        </w:rPr>
        <w:t>A</w:t>
      </w:r>
      <w:r w:rsidR="00D801D8">
        <w:rPr>
          <w:color w:val="000000" w:themeColor="text1"/>
          <w:sz w:val="28"/>
          <w:szCs w:val="28"/>
        </w:rPr>
        <w:t>: Klek na šířku boků</w:t>
      </w:r>
      <w:r w:rsidR="00956D47">
        <w:rPr>
          <w:color w:val="000000" w:themeColor="text1"/>
          <w:sz w:val="28"/>
          <w:szCs w:val="28"/>
        </w:rPr>
        <w:t xml:space="preserve"> zády k</w:t>
      </w:r>
      <w:r w:rsidR="00DF2626">
        <w:rPr>
          <w:color w:val="000000" w:themeColor="text1"/>
          <w:sz w:val="28"/>
          <w:szCs w:val="28"/>
        </w:rPr>
        <w:t> </w:t>
      </w:r>
      <w:r w:rsidR="00956D47">
        <w:rPr>
          <w:color w:val="000000" w:themeColor="text1"/>
          <w:sz w:val="28"/>
          <w:szCs w:val="28"/>
        </w:rPr>
        <w:t>lanům</w:t>
      </w:r>
      <w:r w:rsidR="00DF2626">
        <w:rPr>
          <w:color w:val="000000" w:themeColor="text1"/>
          <w:sz w:val="28"/>
          <w:szCs w:val="28"/>
        </w:rPr>
        <w:t xml:space="preserve"> – shodné </w:t>
      </w:r>
      <w:r w:rsidR="00956D47">
        <w:rPr>
          <w:color w:val="000000" w:themeColor="text1"/>
          <w:sz w:val="28"/>
          <w:szCs w:val="28"/>
        </w:rPr>
        <w:t xml:space="preserve"> s cvikem </w:t>
      </w:r>
      <w:r w:rsidR="002D202E">
        <w:rPr>
          <w:color w:val="000000" w:themeColor="text1"/>
          <w:sz w:val="28"/>
          <w:szCs w:val="28"/>
        </w:rPr>
        <w:t>3A</w:t>
      </w:r>
    </w:p>
    <w:p w:rsidR="00DD4B81" w:rsidRDefault="00DD4B81" w:rsidP="00B66330">
      <w:pPr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VP B: Klek na šířku boků čelem k lanům – shodné s cvikem 1B</w:t>
      </w:r>
    </w:p>
    <w:p w:rsidR="0055779D" w:rsidRDefault="0055779D" w:rsidP="00AD5B36">
      <w:pPr>
        <w:jc w:val="both"/>
        <w:rPr>
          <w:color w:val="000000" w:themeColor="text1"/>
          <w:sz w:val="28"/>
          <w:szCs w:val="28"/>
        </w:rPr>
      </w:pPr>
    </w:p>
    <w:p w:rsidR="0055779D" w:rsidRDefault="0055779D" w:rsidP="00AD5B36">
      <w:pPr>
        <w:jc w:val="both"/>
        <w:rPr>
          <w:color w:val="000000" w:themeColor="text1"/>
          <w:sz w:val="28"/>
          <w:szCs w:val="28"/>
        </w:rPr>
      </w:pPr>
    </w:p>
    <w:p w:rsidR="0055779D" w:rsidRDefault="0055779D" w:rsidP="00AD5B36">
      <w:pPr>
        <w:jc w:val="both"/>
        <w:rPr>
          <w:color w:val="000000" w:themeColor="text1"/>
          <w:sz w:val="28"/>
          <w:szCs w:val="28"/>
        </w:rPr>
      </w:pPr>
    </w:p>
    <w:p w:rsidR="0055779D" w:rsidRDefault="0055779D" w:rsidP="00AD5B36">
      <w:pPr>
        <w:jc w:val="both"/>
        <w:rPr>
          <w:color w:val="000000" w:themeColor="text1"/>
          <w:sz w:val="28"/>
          <w:szCs w:val="28"/>
        </w:rPr>
      </w:pPr>
    </w:p>
    <w:p w:rsidR="0055779D" w:rsidRDefault="0055779D" w:rsidP="00AD5B36">
      <w:pPr>
        <w:jc w:val="both"/>
        <w:rPr>
          <w:color w:val="000000" w:themeColor="text1"/>
          <w:sz w:val="28"/>
          <w:szCs w:val="28"/>
        </w:rPr>
      </w:pPr>
    </w:p>
    <w:p w:rsidR="0055779D" w:rsidRDefault="0055779D" w:rsidP="00AD5B36">
      <w:pPr>
        <w:jc w:val="both"/>
        <w:rPr>
          <w:color w:val="000000" w:themeColor="text1"/>
          <w:sz w:val="28"/>
          <w:szCs w:val="28"/>
        </w:rPr>
      </w:pPr>
    </w:p>
    <w:p w:rsidR="0055779D" w:rsidRDefault="0055779D" w:rsidP="00AD5B36">
      <w:pPr>
        <w:jc w:val="both"/>
        <w:rPr>
          <w:color w:val="000000" w:themeColor="text1"/>
          <w:sz w:val="28"/>
          <w:szCs w:val="28"/>
        </w:rPr>
      </w:pPr>
    </w:p>
    <w:p w:rsidR="0055779D" w:rsidRDefault="0055779D" w:rsidP="00AD5B36">
      <w:pPr>
        <w:jc w:val="both"/>
        <w:rPr>
          <w:color w:val="000000" w:themeColor="text1"/>
          <w:sz w:val="28"/>
          <w:szCs w:val="28"/>
        </w:rPr>
      </w:pPr>
    </w:p>
    <w:p w:rsidR="002F7D9C" w:rsidRPr="00491DF2" w:rsidRDefault="00F7745F" w:rsidP="00761739">
      <w:pPr>
        <w:jc w:val="both"/>
        <w:rPr>
          <w:color w:val="000000" w:themeColor="text1"/>
          <w:sz w:val="28"/>
          <w:szCs w:val="28"/>
          <w:u w:val="single"/>
        </w:rPr>
      </w:pPr>
      <w:r w:rsidRPr="00491DF2">
        <w:rPr>
          <w:color w:val="000000" w:themeColor="text1"/>
          <w:sz w:val="28"/>
          <w:szCs w:val="28"/>
          <w:u w:val="single"/>
        </w:rPr>
        <w:lastRenderedPageBreak/>
        <w:t>Modifikace</w:t>
      </w:r>
    </w:p>
    <w:p w:rsidR="006D06A4" w:rsidRDefault="006D06A4" w:rsidP="00761739">
      <w:pPr>
        <w:jc w:val="both"/>
        <w:rPr>
          <w:color w:val="000000" w:themeColor="text1"/>
          <w:sz w:val="28"/>
          <w:szCs w:val="28"/>
          <w:u w:val="single"/>
        </w:rPr>
      </w:pPr>
      <w:r w:rsidRPr="00491DF2">
        <w:rPr>
          <w:noProof/>
          <w:u w:val="single"/>
          <w:lang w:eastAsia="cs-CZ"/>
        </w:rPr>
        <w:drawing>
          <wp:anchor distT="0" distB="0" distL="114300" distR="114300" simplePos="0" relativeHeight="251786240" behindDoc="0" locked="0" layoutInCell="1" allowOverlap="1" wp14:anchorId="4400F3E2" wp14:editId="73990D66">
            <wp:simplePos x="0" y="0"/>
            <wp:positionH relativeFrom="column">
              <wp:posOffset>2774950</wp:posOffset>
            </wp:positionH>
            <wp:positionV relativeFrom="paragraph">
              <wp:posOffset>73660</wp:posOffset>
            </wp:positionV>
            <wp:extent cx="2520315" cy="4866640"/>
            <wp:effectExtent l="0" t="0" r="0" b="0"/>
            <wp:wrapSquare wrapText="bothSides"/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4866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6259" w:rsidRPr="00491DF2">
        <w:rPr>
          <w:noProof/>
          <w:u w:val="single"/>
          <w:lang w:eastAsia="cs-CZ"/>
        </w:rPr>
        <w:drawing>
          <wp:anchor distT="0" distB="0" distL="114300" distR="114300" simplePos="0" relativeHeight="251788288" behindDoc="0" locked="0" layoutInCell="1" allowOverlap="1" wp14:anchorId="3B5C2CB8" wp14:editId="1FA87553">
            <wp:simplePos x="0" y="0"/>
            <wp:positionH relativeFrom="column">
              <wp:posOffset>-2540</wp:posOffset>
            </wp:positionH>
            <wp:positionV relativeFrom="paragraph">
              <wp:posOffset>71120</wp:posOffset>
            </wp:positionV>
            <wp:extent cx="2518410" cy="2368550"/>
            <wp:effectExtent l="0" t="0" r="0" b="0"/>
            <wp:wrapSquare wrapText="bothSides"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518410" cy="236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64A4A" w:rsidRDefault="00613E4F" w:rsidP="00761739">
      <w:pPr>
        <w:jc w:val="both"/>
        <w:rPr>
          <w:color w:val="000000" w:themeColor="text1"/>
          <w:sz w:val="28"/>
          <w:szCs w:val="28"/>
        </w:rPr>
      </w:pPr>
      <w:r w:rsidRPr="00491DF2">
        <w:rPr>
          <w:color w:val="000000" w:themeColor="text1"/>
          <w:sz w:val="28"/>
          <w:szCs w:val="28"/>
          <w:u w:val="single"/>
        </w:rPr>
        <w:t>VP</w:t>
      </w:r>
      <w:r w:rsidRPr="00761739">
        <w:rPr>
          <w:color w:val="000000" w:themeColor="text1"/>
          <w:sz w:val="28"/>
          <w:szCs w:val="28"/>
        </w:rPr>
        <w:t xml:space="preserve">: </w:t>
      </w:r>
      <w:r w:rsidR="007D0E20">
        <w:rPr>
          <w:color w:val="000000" w:themeColor="text1"/>
          <w:sz w:val="28"/>
          <w:szCs w:val="28"/>
        </w:rPr>
        <w:t>S</w:t>
      </w:r>
      <w:r w:rsidRPr="00761739">
        <w:rPr>
          <w:color w:val="000000" w:themeColor="text1"/>
          <w:sz w:val="28"/>
          <w:szCs w:val="28"/>
        </w:rPr>
        <w:t xml:space="preserve">ed na </w:t>
      </w:r>
      <w:r w:rsidR="006D4338" w:rsidRPr="00761739">
        <w:rPr>
          <w:color w:val="000000" w:themeColor="text1"/>
          <w:sz w:val="28"/>
          <w:szCs w:val="28"/>
        </w:rPr>
        <w:t xml:space="preserve">patách, jedno koleno </w:t>
      </w:r>
      <w:r w:rsidR="00E15518" w:rsidRPr="00761739">
        <w:rPr>
          <w:color w:val="000000" w:themeColor="text1"/>
          <w:sz w:val="28"/>
          <w:szCs w:val="28"/>
        </w:rPr>
        <w:t xml:space="preserve">o 15 cm vpřed, předklon trupu, HKK </w:t>
      </w:r>
      <w:r w:rsidR="009E53F7" w:rsidRPr="00761739">
        <w:rPr>
          <w:color w:val="000000" w:themeColor="text1"/>
          <w:sz w:val="28"/>
          <w:szCs w:val="28"/>
        </w:rPr>
        <w:t xml:space="preserve">podél těla – nádech; </w:t>
      </w:r>
    </w:p>
    <w:p w:rsidR="00F7745F" w:rsidRPr="00761739" w:rsidRDefault="008B79B6" w:rsidP="00761739">
      <w:pPr>
        <w:jc w:val="both"/>
        <w:rPr>
          <w:color w:val="000000" w:themeColor="text1"/>
          <w:sz w:val="28"/>
          <w:szCs w:val="28"/>
        </w:rPr>
      </w:pPr>
      <w:r w:rsidRPr="00491DF2">
        <w:rPr>
          <w:color w:val="000000" w:themeColor="text1"/>
          <w:sz w:val="28"/>
          <w:szCs w:val="28"/>
          <w:u w:val="single"/>
        </w:rPr>
        <w:t>P do KP</w:t>
      </w:r>
      <w:r w:rsidRPr="00761739">
        <w:rPr>
          <w:color w:val="000000" w:themeColor="text1"/>
          <w:sz w:val="28"/>
          <w:szCs w:val="28"/>
        </w:rPr>
        <w:t xml:space="preserve">: </w:t>
      </w:r>
      <w:r w:rsidR="007D0E20">
        <w:rPr>
          <w:color w:val="000000" w:themeColor="text1"/>
          <w:sz w:val="28"/>
          <w:szCs w:val="28"/>
        </w:rPr>
        <w:t>S</w:t>
      </w:r>
      <w:r w:rsidRPr="00761739">
        <w:rPr>
          <w:color w:val="000000" w:themeColor="text1"/>
          <w:sz w:val="28"/>
          <w:szCs w:val="28"/>
        </w:rPr>
        <w:t xml:space="preserve"> výdechem do kleku, stáhnout hýždě, podsadit </w:t>
      </w:r>
      <w:r w:rsidR="00490BAD" w:rsidRPr="00761739">
        <w:rPr>
          <w:color w:val="000000" w:themeColor="text1"/>
          <w:sz w:val="28"/>
          <w:szCs w:val="28"/>
        </w:rPr>
        <w:t>pánev a tlačit ji vpřed</w:t>
      </w:r>
      <w:r w:rsidR="002F5EBE" w:rsidRPr="00761739">
        <w:rPr>
          <w:color w:val="000000" w:themeColor="text1"/>
          <w:sz w:val="28"/>
          <w:szCs w:val="28"/>
        </w:rPr>
        <w:t xml:space="preserve"> stáhnout dolní žebra dolů, vzpažit, ramena a lopatky stáhnout dolů</w:t>
      </w:r>
      <w:r w:rsidR="00490BAD" w:rsidRPr="00761739">
        <w:rPr>
          <w:color w:val="000000" w:themeColor="text1"/>
          <w:sz w:val="28"/>
          <w:szCs w:val="28"/>
        </w:rPr>
        <w:t>, hlava vytažena vzhůru</w:t>
      </w:r>
    </w:p>
    <w:p w:rsidR="002E307A" w:rsidRDefault="002E307A" w:rsidP="00AD5B36">
      <w:pPr>
        <w:jc w:val="both"/>
        <w:rPr>
          <w:color w:val="000000" w:themeColor="text1"/>
          <w:sz w:val="28"/>
          <w:szCs w:val="28"/>
        </w:rPr>
      </w:pPr>
    </w:p>
    <w:p w:rsidR="002E307A" w:rsidRDefault="002E307A" w:rsidP="00AD5B36">
      <w:pPr>
        <w:jc w:val="both"/>
        <w:rPr>
          <w:color w:val="000000" w:themeColor="text1"/>
          <w:sz w:val="28"/>
          <w:szCs w:val="28"/>
        </w:rPr>
      </w:pPr>
    </w:p>
    <w:p w:rsidR="002E307A" w:rsidRDefault="002E307A" w:rsidP="00AD5B36">
      <w:pPr>
        <w:jc w:val="both"/>
        <w:rPr>
          <w:color w:val="000000" w:themeColor="text1"/>
          <w:sz w:val="28"/>
          <w:szCs w:val="28"/>
        </w:rPr>
      </w:pPr>
    </w:p>
    <w:p w:rsidR="002E307A" w:rsidRDefault="002E307A" w:rsidP="00AD5B36">
      <w:pPr>
        <w:jc w:val="both"/>
        <w:rPr>
          <w:color w:val="000000" w:themeColor="text1"/>
          <w:sz w:val="28"/>
          <w:szCs w:val="28"/>
        </w:rPr>
      </w:pPr>
    </w:p>
    <w:p w:rsidR="002E307A" w:rsidRDefault="002E307A" w:rsidP="00AD5B36">
      <w:pPr>
        <w:jc w:val="both"/>
        <w:rPr>
          <w:color w:val="000000" w:themeColor="text1"/>
          <w:sz w:val="28"/>
          <w:szCs w:val="28"/>
        </w:rPr>
      </w:pPr>
    </w:p>
    <w:p w:rsidR="002E307A" w:rsidRDefault="002E307A" w:rsidP="00AD5B36">
      <w:pPr>
        <w:jc w:val="both"/>
        <w:rPr>
          <w:color w:val="000000" w:themeColor="text1"/>
          <w:sz w:val="28"/>
          <w:szCs w:val="28"/>
        </w:rPr>
      </w:pPr>
    </w:p>
    <w:p w:rsidR="008A14F9" w:rsidRDefault="008A14F9" w:rsidP="00AD5B36">
      <w:pPr>
        <w:jc w:val="both"/>
        <w:rPr>
          <w:color w:val="000000" w:themeColor="text1"/>
          <w:sz w:val="28"/>
          <w:szCs w:val="28"/>
        </w:rPr>
      </w:pPr>
    </w:p>
    <w:p w:rsidR="00DA58FE" w:rsidRPr="001B05ED" w:rsidRDefault="00826625" w:rsidP="009F13A9">
      <w:pPr>
        <w:pStyle w:val="Nadpis1"/>
        <w:rPr>
          <w:color w:val="000000" w:themeColor="text1"/>
          <w:sz w:val="32"/>
        </w:rPr>
      </w:pPr>
      <w:r w:rsidRPr="001B05ED">
        <w:rPr>
          <w:color w:val="000000" w:themeColor="text1"/>
          <w:sz w:val="32"/>
        </w:rPr>
        <w:lastRenderedPageBreak/>
        <w:t xml:space="preserve">Cvik </w:t>
      </w:r>
      <w:r w:rsidR="0093492D" w:rsidRPr="001B05ED">
        <w:rPr>
          <w:color w:val="000000" w:themeColor="text1"/>
          <w:sz w:val="32"/>
        </w:rPr>
        <w:t xml:space="preserve">5: </w:t>
      </w:r>
      <w:r w:rsidR="009F13A9" w:rsidRPr="001B05ED">
        <w:rPr>
          <w:color w:val="000000" w:themeColor="text1"/>
          <w:sz w:val="32"/>
        </w:rPr>
        <w:t xml:space="preserve">PROTAŽENÍ V PLETENCI </w:t>
      </w:r>
      <w:r w:rsidR="00CE12E0">
        <w:rPr>
          <w:color w:val="000000" w:themeColor="text1"/>
          <w:sz w:val="32"/>
        </w:rPr>
        <w:t>PÁNEVNÍM – PROTAŽENÍ DO předklonu</w:t>
      </w:r>
      <w:r w:rsidR="002D60E3">
        <w:rPr>
          <w:noProof/>
          <w:lang w:eastAsia="cs-CZ"/>
        </w:rPr>
        <w:drawing>
          <wp:anchor distT="0" distB="0" distL="114300" distR="114300" simplePos="0" relativeHeight="251816960" behindDoc="0" locked="0" layoutInCell="1" allowOverlap="1" wp14:anchorId="5D87ABDE" wp14:editId="38D940DC">
            <wp:simplePos x="0" y="0"/>
            <wp:positionH relativeFrom="column">
              <wp:posOffset>0</wp:posOffset>
            </wp:positionH>
            <wp:positionV relativeFrom="paragraph">
              <wp:posOffset>726440</wp:posOffset>
            </wp:positionV>
            <wp:extent cx="2519045" cy="4276725"/>
            <wp:effectExtent l="0" t="0" r="0" b="0"/>
            <wp:wrapSquare wrapText="bothSides"/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519045" cy="4276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3492D" w:rsidRDefault="0067007F" w:rsidP="00AD5B36">
      <w:pPr>
        <w:jc w:val="both"/>
        <w:rPr>
          <w:color w:val="000000" w:themeColor="text1"/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819008" behindDoc="0" locked="0" layoutInCell="1" allowOverlap="1" wp14:anchorId="4BCF5CFA" wp14:editId="6D2EB876">
            <wp:simplePos x="0" y="0"/>
            <wp:positionH relativeFrom="column">
              <wp:posOffset>2743200</wp:posOffset>
            </wp:positionH>
            <wp:positionV relativeFrom="paragraph">
              <wp:posOffset>51435</wp:posOffset>
            </wp:positionV>
            <wp:extent cx="2520315" cy="2814955"/>
            <wp:effectExtent l="0" t="0" r="0" b="4445"/>
            <wp:wrapSquare wrapText="bothSides"/>
            <wp:docPr id="42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2814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71AE">
        <w:rPr>
          <w:noProof/>
          <w:lang w:eastAsia="cs-CZ"/>
        </w:rPr>
        <w:drawing>
          <wp:anchor distT="0" distB="0" distL="114300" distR="114300" simplePos="0" relativeHeight="251790336" behindDoc="0" locked="0" layoutInCell="1" allowOverlap="1" wp14:anchorId="634F74E8" wp14:editId="7A44D500">
            <wp:simplePos x="0" y="0"/>
            <wp:positionH relativeFrom="column">
              <wp:posOffset>2834640</wp:posOffset>
            </wp:positionH>
            <wp:positionV relativeFrom="paragraph">
              <wp:posOffset>3096260</wp:posOffset>
            </wp:positionV>
            <wp:extent cx="2520315" cy="4755515"/>
            <wp:effectExtent l="0" t="0" r="0" b="6985"/>
            <wp:wrapSquare wrapText="bothSides"/>
            <wp:docPr id="47" name="Obráze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4755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3205C" w:rsidRDefault="001C4829" w:rsidP="00AD5B36">
      <w:pPr>
        <w:jc w:val="both"/>
        <w:rPr>
          <w:color w:val="000000" w:themeColor="text1"/>
          <w:sz w:val="28"/>
          <w:szCs w:val="28"/>
        </w:rPr>
      </w:pPr>
      <w:r w:rsidRPr="007D0E20">
        <w:rPr>
          <w:color w:val="000000" w:themeColor="text1"/>
          <w:sz w:val="28"/>
          <w:szCs w:val="28"/>
          <w:u w:val="single"/>
        </w:rPr>
        <w:t>VP</w:t>
      </w:r>
      <w:r>
        <w:rPr>
          <w:color w:val="000000" w:themeColor="text1"/>
          <w:sz w:val="28"/>
          <w:szCs w:val="28"/>
        </w:rPr>
        <w:t xml:space="preserve">: </w:t>
      </w:r>
      <w:r w:rsidR="007D0E20">
        <w:rPr>
          <w:color w:val="000000" w:themeColor="text1"/>
          <w:sz w:val="28"/>
          <w:szCs w:val="28"/>
        </w:rPr>
        <w:t>K</w:t>
      </w:r>
      <w:r w:rsidR="00490BAD">
        <w:rPr>
          <w:color w:val="000000" w:themeColor="text1"/>
          <w:sz w:val="28"/>
          <w:szCs w:val="28"/>
        </w:rPr>
        <w:t xml:space="preserve">lek na </w:t>
      </w:r>
      <w:r w:rsidR="00615EE0">
        <w:rPr>
          <w:color w:val="000000" w:themeColor="text1"/>
          <w:sz w:val="28"/>
          <w:szCs w:val="28"/>
        </w:rPr>
        <w:t xml:space="preserve">vzdálenější noze, přední </w:t>
      </w:r>
      <w:r w:rsidR="004C48DB">
        <w:rPr>
          <w:color w:val="000000" w:themeColor="text1"/>
          <w:sz w:val="28"/>
          <w:szCs w:val="28"/>
        </w:rPr>
        <w:t>noha natažená vpřed, bérce kolmo na sebe, špička</w:t>
      </w:r>
      <w:r w:rsidR="003B6ECC">
        <w:rPr>
          <w:color w:val="000000" w:themeColor="text1"/>
          <w:sz w:val="28"/>
          <w:szCs w:val="28"/>
        </w:rPr>
        <w:t xml:space="preserve"> proplá (protažení</w:t>
      </w:r>
      <w:r w:rsidR="00E3261B">
        <w:rPr>
          <w:color w:val="000000" w:themeColor="text1"/>
          <w:sz w:val="28"/>
          <w:szCs w:val="28"/>
        </w:rPr>
        <w:t xml:space="preserve"> zadní strany stehna)/přitažená (protažení lýtka)</w:t>
      </w:r>
      <w:r w:rsidR="00700855">
        <w:rPr>
          <w:color w:val="000000" w:themeColor="text1"/>
          <w:sz w:val="28"/>
          <w:szCs w:val="28"/>
        </w:rPr>
        <w:t xml:space="preserve">, předklon trupu a hlavy k natažené noze, HKK </w:t>
      </w:r>
      <w:r w:rsidR="00C3205C">
        <w:rPr>
          <w:color w:val="000000" w:themeColor="text1"/>
          <w:sz w:val="28"/>
          <w:szCs w:val="28"/>
        </w:rPr>
        <w:t>směřují k chodidlu – nádech</w:t>
      </w:r>
    </w:p>
    <w:p w:rsidR="00C3205C" w:rsidRDefault="00684A50" w:rsidP="00AD5B36">
      <w:pPr>
        <w:jc w:val="both"/>
        <w:rPr>
          <w:color w:val="000000" w:themeColor="text1"/>
          <w:sz w:val="28"/>
          <w:szCs w:val="28"/>
        </w:rPr>
      </w:pPr>
      <w:r w:rsidRPr="009440D0">
        <w:rPr>
          <w:color w:val="000000" w:themeColor="text1"/>
          <w:sz w:val="28"/>
          <w:szCs w:val="28"/>
          <w:u w:val="single"/>
        </w:rPr>
        <w:t>P do KP</w:t>
      </w:r>
      <w:r>
        <w:rPr>
          <w:color w:val="000000" w:themeColor="text1"/>
          <w:sz w:val="28"/>
          <w:szCs w:val="28"/>
        </w:rPr>
        <w:t xml:space="preserve">: s výdechem postupně rolovat obratel po obratli do </w:t>
      </w:r>
      <w:r w:rsidR="009F456D">
        <w:rPr>
          <w:color w:val="000000" w:themeColor="text1"/>
          <w:sz w:val="28"/>
          <w:szCs w:val="28"/>
        </w:rPr>
        <w:t xml:space="preserve">vzpřímeného kleku čelem k lanům, tah </w:t>
      </w:r>
      <w:r w:rsidR="008002B7">
        <w:rPr>
          <w:color w:val="000000" w:themeColor="text1"/>
          <w:sz w:val="28"/>
          <w:szCs w:val="28"/>
        </w:rPr>
        <w:t>oběma pokrčenými lokty vzad (</w:t>
      </w:r>
      <w:r w:rsidR="00D05E4A">
        <w:rPr>
          <w:color w:val="000000" w:themeColor="text1"/>
          <w:sz w:val="28"/>
          <w:szCs w:val="28"/>
        </w:rPr>
        <w:t>1A)</w:t>
      </w:r>
      <w:r w:rsidR="00E43F87">
        <w:rPr>
          <w:color w:val="000000" w:themeColor="text1"/>
          <w:sz w:val="28"/>
          <w:szCs w:val="28"/>
        </w:rPr>
        <w:t>/vytočení předloktí zevně (1</w:t>
      </w:r>
      <w:r w:rsidR="004523D7">
        <w:rPr>
          <w:color w:val="000000" w:themeColor="text1"/>
          <w:sz w:val="28"/>
          <w:szCs w:val="28"/>
        </w:rPr>
        <w:t>B)</w:t>
      </w:r>
    </w:p>
    <w:p w:rsidR="00D801D8" w:rsidRPr="0044132E" w:rsidRDefault="00FB04E9" w:rsidP="0044132E">
      <w:pPr>
        <w:pStyle w:val="Nadpis1"/>
        <w:rPr>
          <w:sz w:val="32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798528" behindDoc="0" locked="0" layoutInCell="1" allowOverlap="1" wp14:anchorId="61E81ADA" wp14:editId="205B03B3">
            <wp:simplePos x="0" y="0"/>
            <wp:positionH relativeFrom="column">
              <wp:posOffset>2735580</wp:posOffset>
            </wp:positionH>
            <wp:positionV relativeFrom="paragraph">
              <wp:posOffset>478155</wp:posOffset>
            </wp:positionV>
            <wp:extent cx="2519680" cy="4664710"/>
            <wp:effectExtent l="0" t="0" r="0" b="2540"/>
            <wp:wrapSquare wrapText="bothSides"/>
            <wp:docPr id="48" name="Obráze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b="5682"/>
                    <a:stretch/>
                  </pic:blipFill>
                  <pic:spPr bwMode="auto">
                    <a:xfrm>
                      <a:off x="0" y="0"/>
                      <a:ext cx="2519680" cy="4664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7F96">
        <w:rPr>
          <w:noProof/>
          <w:lang w:eastAsia="cs-CZ"/>
        </w:rPr>
        <w:drawing>
          <wp:anchor distT="0" distB="0" distL="114300" distR="114300" simplePos="0" relativeHeight="251796480" behindDoc="0" locked="0" layoutInCell="1" allowOverlap="1" wp14:anchorId="4216C1BF" wp14:editId="7E13A210">
            <wp:simplePos x="0" y="0"/>
            <wp:positionH relativeFrom="column">
              <wp:posOffset>-37465</wp:posOffset>
            </wp:positionH>
            <wp:positionV relativeFrom="paragraph">
              <wp:posOffset>4909820</wp:posOffset>
            </wp:positionV>
            <wp:extent cx="2519680" cy="2767965"/>
            <wp:effectExtent l="0" t="0" r="0" b="0"/>
            <wp:wrapSquare wrapText="bothSides"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2767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5FB0" w:rsidRPr="0044132E">
        <w:rPr>
          <w:color w:val="000000" w:themeColor="text1"/>
          <w:sz w:val="32"/>
        </w:rPr>
        <w:t>Cvik 6:</w:t>
      </w:r>
      <w:r w:rsidR="00E15FB0" w:rsidRPr="0044132E">
        <w:rPr>
          <w:sz w:val="32"/>
        </w:rPr>
        <w:t xml:space="preserve"> </w:t>
      </w:r>
      <w:r w:rsidR="00F97857">
        <w:rPr>
          <w:color w:val="000000" w:themeColor="text1"/>
          <w:sz w:val="32"/>
        </w:rPr>
        <w:t>KRUHy oběma pažemi, přitažení hrudníku k pánvi</w:t>
      </w:r>
    </w:p>
    <w:p w:rsidR="00D801D8" w:rsidRDefault="001B7CE4" w:rsidP="00AD5B36">
      <w:pPr>
        <w:jc w:val="both"/>
        <w:rPr>
          <w:color w:val="000000" w:themeColor="text1"/>
          <w:sz w:val="28"/>
          <w:szCs w:val="28"/>
        </w:rPr>
      </w:pPr>
      <w:r w:rsidRPr="00F97857">
        <w:rPr>
          <w:noProof/>
          <w:u w:val="single"/>
          <w:lang w:eastAsia="cs-CZ"/>
        </w:rPr>
        <w:drawing>
          <wp:anchor distT="0" distB="0" distL="114300" distR="114300" simplePos="0" relativeHeight="251794432" behindDoc="0" locked="0" layoutInCell="1" allowOverlap="1" wp14:anchorId="4AC3D6BE" wp14:editId="56120ADE">
            <wp:simplePos x="0" y="0"/>
            <wp:positionH relativeFrom="column">
              <wp:posOffset>-34290</wp:posOffset>
            </wp:positionH>
            <wp:positionV relativeFrom="paragraph">
              <wp:posOffset>46355</wp:posOffset>
            </wp:positionV>
            <wp:extent cx="2520315" cy="4402455"/>
            <wp:effectExtent l="0" t="0" r="0" b="0"/>
            <wp:wrapSquare wrapText="bothSides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4402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7F96" w:rsidRPr="00F97857">
        <w:rPr>
          <w:color w:val="000000" w:themeColor="text1"/>
          <w:sz w:val="28"/>
          <w:szCs w:val="28"/>
          <w:u w:val="single"/>
        </w:rPr>
        <w:t>VP</w:t>
      </w:r>
      <w:r w:rsidR="00BA7F96">
        <w:rPr>
          <w:color w:val="000000" w:themeColor="text1"/>
          <w:sz w:val="28"/>
          <w:szCs w:val="28"/>
        </w:rPr>
        <w:t xml:space="preserve">: Stoj na šířku boků zády </w:t>
      </w:r>
      <w:r w:rsidR="006F3D16">
        <w:rPr>
          <w:color w:val="000000" w:themeColor="text1"/>
          <w:sz w:val="28"/>
          <w:szCs w:val="28"/>
        </w:rPr>
        <w:t>k lanům, paže tažen</w:t>
      </w:r>
      <w:r w:rsidR="00D20F5C">
        <w:rPr>
          <w:color w:val="000000" w:themeColor="text1"/>
          <w:sz w:val="28"/>
          <w:szCs w:val="28"/>
        </w:rPr>
        <w:t xml:space="preserve">é </w:t>
      </w:r>
      <w:r w:rsidR="006F3D16">
        <w:rPr>
          <w:color w:val="000000" w:themeColor="text1"/>
          <w:sz w:val="28"/>
          <w:szCs w:val="28"/>
        </w:rPr>
        <w:t>vzad,</w:t>
      </w:r>
      <w:r w:rsidR="00837531">
        <w:rPr>
          <w:color w:val="000000" w:themeColor="text1"/>
          <w:sz w:val="28"/>
          <w:szCs w:val="28"/>
        </w:rPr>
        <w:t xml:space="preserve"> vyrovnání do zadní </w:t>
      </w:r>
      <w:r w:rsidR="00107445">
        <w:rPr>
          <w:color w:val="000000" w:themeColor="text1"/>
          <w:sz w:val="28"/>
          <w:szCs w:val="28"/>
        </w:rPr>
        <w:t>osy</w:t>
      </w:r>
    </w:p>
    <w:p w:rsidR="00451390" w:rsidRDefault="00443EAE" w:rsidP="00AD5B36">
      <w:pPr>
        <w:jc w:val="both"/>
        <w:rPr>
          <w:color w:val="000000" w:themeColor="text1"/>
          <w:sz w:val="28"/>
          <w:szCs w:val="28"/>
        </w:rPr>
      </w:pPr>
      <w:r w:rsidRPr="00134817">
        <w:rPr>
          <w:color w:val="000000" w:themeColor="text1"/>
          <w:sz w:val="28"/>
          <w:szCs w:val="28"/>
          <w:u w:val="single"/>
        </w:rPr>
        <w:t>P do KP</w:t>
      </w:r>
      <w:r>
        <w:rPr>
          <w:color w:val="000000" w:themeColor="text1"/>
          <w:sz w:val="28"/>
          <w:szCs w:val="28"/>
        </w:rPr>
        <w:t>:</w:t>
      </w:r>
      <w:r w:rsidR="006D386A">
        <w:rPr>
          <w:color w:val="000000" w:themeColor="text1"/>
          <w:sz w:val="28"/>
          <w:szCs w:val="28"/>
        </w:rPr>
        <w:t xml:space="preserve"> zvedat paže </w:t>
      </w:r>
      <w:r w:rsidR="00107445">
        <w:rPr>
          <w:color w:val="000000" w:themeColor="text1"/>
          <w:sz w:val="28"/>
          <w:szCs w:val="28"/>
        </w:rPr>
        <w:t>vzadu, lokty a dlaně tlačit co nejdále nazad,</w:t>
      </w:r>
      <w:r w:rsidR="00180FC7">
        <w:rPr>
          <w:color w:val="000000" w:themeColor="text1"/>
          <w:sz w:val="28"/>
          <w:szCs w:val="28"/>
        </w:rPr>
        <w:t xml:space="preserve"> </w:t>
      </w:r>
      <w:r w:rsidR="00107445">
        <w:rPr>
          <w:color w:val="000000" w:themeColor="text1"/>
          <w:sz w:val="28"/>
          <w:szCs w:val="28"/>
        </w:rPr>
        <w:t xml:space="preserve">zahájit pomalý výdech, </w:t>
      </w:r>
      <w:r w:rsidR="00FB74E2">
        <w:rPr>
          <w:color w:val="000000" w:themeColor="text1"/>
          <w:sz w:val="28"/>
          <w:szCs w:val="28"/>
        </w:rPr>
        <w:t>dokončit vzpažení (ramena dolů</w:t>
      </w:r>
      <w:r w:rsidR="00392A8D">
        <w:rPr>
          <w:color w:val="000000" w:themeColor="text1"/>
          <w:sz w:val="28"/>
          <w:szCs w:val="28"/>
        </w:rPr>
        <w:t xml:space="preserve">, hlava vzhůru, brada vzad), </w:t>
      </w:r>
      <w:r w:rsidR="00180FC7">
        <w:rPr>
          <w:color w:val="000000" w:themeColor="text1"/>
          <w:sz w:val="28"/>
          <w:szCs w:val="28"/>
        </w:rPr>
        <w:t>postupně</w:t>
      </w:r>
      <w:r>
        <w:rPr>
          <w:color w:val="000000" w:themeColor="text1"/>
          <w:sz w:val="28"/>
          <w:szCs w:val="28"/>
        </w:rPr>
        <w:t xml:space="preserve"> </w:t>
      </w:r>
      <w:r w:rsidR="00180FC7">
        <w:rPr>
          <w:color w:val="000000" w:themeColor="text1"/>
          <w:sz w:val="28"/>
          <w:szCs w:val="28"/>
        </w:rPr>
        <w:t xml:space="preserve">předklon hlavy, </w:t>
      </w:r>
      <w:r w:rsidR="008045D7">
        <w:rPr>
          <w:color w:val="000000" w:themeColor="text1"/>
          <w:sz w:val="28"/>
          <w:szCs w:val="28"/>
        </w:rPr>
        <w:t xml:space="preserve">rolování hrudníku obratel po obratli, stahovat </w:t>
      </w:r>
      <w:r w:rsidR="0092130E">
        <w:rPr>
          <w:color w:val="000000" w:themeColor="text1"/>
          <w:sz w:val="28"/>
          <w:szCs w:val="28"/>
        </w:rPr>
        <w:t>břišní stěnu, HKK předpažením k</w:t>
      </w:r>
      <w:r w:rsidR="00392A8D">
        <w:rPr>
          <w:color w:val="000000" w:themeColor="text1"/>
          <w:sz w:val="28"/>
          <w:szCs w:val="28"/>
        </w:rPr>
        <w:t xml:space="preserve"> bokům až po dokončení </w:t>
      </w:r>
      <w:r w:rsidR="001151A6">
        <w:rPr>
          <w:color w:val="000000" w:themeColor="text1"/>
          <w:sz w:val="28"/>
          <w:szCs w:val="28"/>
        </w:rPr>
        <w:t xml:space="preserve">sklopení </w:t>
      </w:r>
      <w:r w:rsidR="00451390">
        <w:rPr>
          <w:color w:val="000000" w:themeColor="text1"/>
          <w:sz w:val="28"/>
          <w:szCs w:val="28"/>
        </w:rPr>
        <w:t>hrudníku</w:t>
      </w:r>
    </w:p>
    <w:p w:rsidR="00D12CE6" w:rsidRPr="00E9143D" w:rsidRDefault="00451390" w:rsidP="00E9143D">
      <w:pPr>
        <w:jc w:val="both"/>
        <w:rPr>
          <w:color w:val="000000" w:themeColor="text1"/>
          <w:sz w:val="28"/>
          <w:szCs w:val="28"/>
        </w:rPr>
      </w:pPr>
      <w:r w:rsidRPr="00134817">
        <w:rPr>
          <w:color w:val="000000" w:themeColor="text1"/>
          <w:sz w:val="28"/>
          <w:szCs w:val="28"/>
          <w:u w:val="single"/>
        </w:rPr>
        <w:lastRenderedPageBreak/>
        <w:t>Modifikace</w:t>
      </w:r>
      <w:r w:rsidR="00E9143D">
        <w:rPr>
          <w:color w:val="000000" w:themeColor="text1"/>
          <w:sz w:val="28"/>
          <w:szCs w:val="28"/>
        </w:rPr>
        <w:t xml:space="preserve">: </w:t>
      </w:r>
      <w:r w:rsidR="00E9143D">
        <w:rPr>
          <w:rFonts w:eastAsia="Times New Roman" w:cs="Arial"/>
          <w:color w:val="000000"/>
          <w:sz w:val="28"/>
          <w:szCs w:val="28"/>
          <w:shd w:val="clear" w:color="auto" w:fill="FFFFFF"/>
        </w:rPr>
        <w:t>c</w:t>
      </w:r>
      <w:r w:rsidR="00626FC2" w:rsidRPr="00E9143D">
        <w:rPr>
          <w:rFonts w:eastAsia="Times New Roman" w:cs="Arial"/>
          <w:color w:val="000000"/>
          <w:sz w:val="28"/>
          <w:szCs w:val="28"/>
          <w:shd w:val="clear" w:color="auto" w:fill="FFFFFF"/>
        </w:rPr>
        <w:t>vičení v</w:t>
      </w:r>
      <w:r w:rsidR="00E9143D" w:rsidRPr="00E9143D">
        <w:rPr>
          <w:rFonts w:eastAsia="Times New Roman" w:cs="Arial"/>
          <w:color w:val="000000"/>
          <w:sz w:val="28"/>
          <w:szCs w:val="28"/>
          <w:shd w:val="clear" w:color="auto" w:fill="FFFFFF"/>
        </w:rPr>
        <w:t> sedu;</w:t>
      </w:r>
      <w:r w:rsidR="00FB04E9" w:rsidRPr="00E9143D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</w:t>
      </w:r>
      <w:r w:rsidR="00626FC2" w:rsidRPr="00E9143D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VP s mírně pokrčenými koleny, s nakročenou </w:t>
      </w:r>
      <w:r w:rsidR="00FB04E9" w:rsidRPr="00E9143D">
        <w:rPr>
          <w:rFonts w:eastAsia="Times New Roman" w:cs="Arial"/>
          <w:color w:val="000000"/>
          <w:sz w:val="28"/>
          <w:szCs w:val="28"/>
          <w:shd w:val="clear" w:color="auto" w:fill="FFFFFF"/>
        </w:rPr>
        <w:t>DK;</w:t>
      </w:r>
      <w:r w:rsidR="00E9143D" w:rsidRPr="00E9143D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 s</w:t>
      </w:r>
      <w:r w:rsidR="00626FC2" w:rsidRPr="00E9143D">
        <w:rPr>
          <w:rFonts w:eastAsia="Times New Roman" w:cs="Arial"/>
          <w:color w:val="000000"/>
          <w:sz w:val="28"/>
          <w:szCs w:val="28"/>
          <w:shd w:val="clear" w:color="auto" w:fill="FFFFFF"/>
        </w:rPr>
        <w:t>třídavě stoj na PDK/LDK</w:t>
      </w:r>
      <w:r w:rsidR="00E9143D" w:rsidRPr="00E9143D">
        <w:rPr>
          <w:rFonts w:eastAsia="Times New Roman" w:cs="Arial"/>
          <w:color w:val="000000"/>
          <w:sz w:val="28"/>
          <w:szCs w:val="28"/>
          <w:shd w:val="clear" w:color="auto" w:fill="FFFFFF"/>
        </w:rPr>
        <w:t>, v</w:t>
      </w:r>
      <w:r w:rsidR="00626FC2" w:rsidRPr="00E9143D">
        <w:rPr>
          <w:rFonts w:eastAsia="Times New Roman" w:cs="Arial"/>
          <w:color w:val="000000"/>
          <w:sz w:val="28"/>
          <w:szCs w:val="28"/>
          <w:shd w:val="clear" w:color="auto" w:fill="FFFFFF"/>
        </w:rPr>
        <w:t>yužití balanční podložky</w:t>
      </w:r>
    </w:p>
    <w:p w:rsidR="006A1CD0" w:rsidRPr="00D41A7F" w:rsidRDefault="0020563E" w:rsidP="00D41A7F">
      <w:pPr>
        <w:pStyle w:val="Nadpis1"/>
        <w:rPr>
          <w:color w:val="000000" w:themeColor="text1"/>
          <w:sz w:val="32"/>
        </w:rPr>
      </w:pPr>
      <w:r w:rsidRPr="00D41A7F">
        <w:rPr>
          <w:color w:val="000000" w:themeColor="text1"/>
          <w:sz w:val="32"/>
        </w:rPr>
        <w:t xml:space="preserve">Cvik 7: </w:t>
      </w:r>
      <w:r w:rsidR="006A1CD0" w:rsidRPr="00D41A7F">
        <w:rPr>
          <w:color w:val="000000" w:themeColor="text1"/>
          <w:sz w:val="32"/>
        </w:rPr>
        <w:t>Tah jednou rukou pokrčenou v lokti vzad</w:t>
      </w:r>
    </w:p>
    <w:p w:rsidR="006A1CD0" w:rsidRDefault="00B9476A" w:rsidP="00AD5B36">
      <w:pPr>
        <w:jc w:val="both"/>
        <w:rPr>
          <w:color w:val="000000" w:themeColor="text1"/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804672" behindDoc="0" locked="0" layoutInCell="1" allowOverlap="1" wp14:anchorId="702A47F9" wp14:editId="06CAFD22">
            <wp:simplePos x="0" y="0"/>
            <wp:positionH relativeFrom="column">
              <wp:posOffset>42545</wp:posOffset>
            </wp:positionH>
            <wp:positionV relativeFrom="paragraph">
              <wp:posOffset>2446020</wp:posOffset>
            </wp:positionV>
            <wp:extent cx="2519680" cy="1827530"/>
            <wp:effectExtent l="0" t="0" r="0" b="1270"/>
            <wp:wrapSquare wrapText="bothSides"/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1827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806720" behindDoc="0" locked="0" layoutInCell="1" allowOverlap="1" wp14:anchorId="56455A3B" wp14:editId="3DA37974">
            <wp:simplePos x="0" y="0"/>
            <wp:positionH relativeFrom="column">
              <wp:posOffset>2849880</wp:posOffset>
            </wp:positionH>
            <wp:positionV relativeFrom="paragraph">
              <wp:posOffset>107315</wp:posOffset>
            </wp:positionV>
            <wp:extent cx="2519045" cy="4755515"/>
            <wp:effectExtent l="0" t="0" r="0" b="6985"/>
            <wp:wrapSquare wrapText="bothSides"/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519045" cy="4755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6B73">
        <w:rPr>
          <w:noProof/>
          <w:lang w:eastAsia="cs-CZ"/>
        </w:rPr>
        <w:drawing>
          <wp:anchor distT="0" distB="0" distL="114300" distR="114300" simplePos="0" relativeHeight="251802624" behindDoc="0" locked="0" layoutInCell="1" allowOverlap="1" wp14:anchorId="083873D5" wp14:editId="39D1A152">
            <wp:simplePos x="0" y="0"/>
            <wp:positionH relativeFrom="column">
              <wp:posOffset>41910</wp:posOffset>
            </wp:positionH>
            <wp:positionV relativeFrom="paragraph">
              <wp:posOffset>107950</wp:posOffset>
            </wp:positionV>
            <wp:extent cx="2520315" cy="2343150"/>
            <wp:effectExtent l="0" t="0" r="0" b="0"/>
            <wp:wrapSquare wrapText="bothSides"/>
            <wp:docPr id="50" name="Obráze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0563E" w:rsidRDefault="00161815" w:rsidP="00AD5B36">
      <w:pPr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Jako cvik 1A pouze cvičíme</w:t>
      </w:r>
      <w:r w:rsidR="00033CE8">
        <w:rPr>
          <w:color w:val="000000" w:themeColor="text1"/>
          <w:sz w:val="28"/>
          <w:szCs w:val="28"/>
        </w:rPr>
        <w:t xml:space="preserve"> 1 HK.</w:t>
      </w:r>
    </w:p>
    <w:p w:rsidR="0020563E" w:rsidRDefault="0020563E" w:rsidP="00AD5B36">
      <w:pPr>
        <w:jc w:val="both"/>
        <w:rPr>
          <w:color w:val="000000" w:themeColor="text1"/>
          <w:sz w:val="28"/>
          <w:szCs w:val="28"/>
        </w:rPr>
      </w:pPr>
    </w:p>
    <w:p w:rsidR="0020563E" w:rsidRDefault="0020563E" w:rsidP="00AD5B36">
      <w:pPr>
        <w:jc w:val="both"/>
        <w:rPr>
          <w:color w:val="000000" w:themeColor="text1"/>
          <w:sz w:val="28"/>
          <w:szCs w:val="28"/>
        </w:rPr>
      </w:pPr>
    </w:p>
    <w:p w:rsidR="0020563E" w:rsidRDefault="0020563E" w:rsidP="00AD5B36">
      <w:pPr>
        <w:jc w:val="both"/>
        <w:rPr>
          <w:color w:val="000000" w:themeColor="text1"/>
          <w:sz w:val="28"/>
          <w:szCs w:val="28"/>
        </w:rPr>
      </w:pPr>
    </w:p>
    <w:p w:rsidR="00D801D8" w:rsidRDefault="00D801D8" w:rsidP="00AD5B36">
      <w:pPr>
        <w:jc w:val="both"/>
        <w:rPr>
          <w:color w:val="000000" w:themeColor="text1"/>
          <w:sz w:val="28"/>
          <w:szCs w:val="28"/>
        </w:rPr>
      </w:pPr>
    </w:p>
    <w:p w:rsidR="0092611B" w:rsidRDefault="0092611B" w:rsidP="00AD5B36">
      <w:pPr>
        <w:jc w:val="both"/>
        <w:rPr>
          <w:color w:val="000000" w:themeColor="text1"/>
          <w:sz w:val="28"/>
          <w:szCs w:val="28"/>
        </w:rPr>
      </w:pPr>
    </w:p>
    <w:p w:rsidR="0092611B" w:rsidRDefault="0092611B" w:rsidP="00AD5B36">
      <w:pPr>
        <w:jc w:val="both"/>
        <w:rPr>
          <w:color w:val="000000" w:themeColor="text1"/>
          <w:sz w:val="28"/>
          <w:szCs w:val="28"/>
        </w:rPr>
      </w:pPr>
    </w:p>
    <w:p w:rsidR="0092611B" w:rsidRDefault="0092611B" w:rsidP="00AD5B36">
      <w:pPr>
        <w:jc w:val="both"/>
        <w:rPr>
          <w:color w:val="000000" w:themeColor="text1"/>
          <w:sz w:val="28"/>
          <w:szCs w:val="28"/>
        </w:rPr>
      </w:pPr>
    </w:p>
    <w:p w:rsidR="00612AE1" w:rsidRPr="00033CE8" w:rsidRDefault="00033CE8" w:rsidP="00033CE8">
      <w:pPr>
        <w:pStyle w:val="Nadpis1"/>
        <w:rPr>
          <w:color w:val="000000" w:themeColor="text1"/>
          <w:sz w:val="32"/>
        </w:rPr>
      </w:pPr>
      <w:r w:rsidRPr="00033CE8">
        <w:rPr>
          <w:color w:val="000000" w:themeColor="text1"/>
          <w:sz w:val="32"/>
        </w:rPr>
        <w:lastRenderedPageBreak/>
        <w:t xml:space="preserve">Cvik 8: boční tah jednou </w:t>
      </w:r>
      <w:r w:rsidR="001E14D0">
        <w:rPr>
          <w:color w:val="000000" w:themeColor="text1"/>
          <w:sz w:val="32"/>
        </w:rPr>
        <w:t>Paží</w:t>
      </w:r>
    </w:p>
    <w:p w:rsidR="0094012F" w:rsidRDefault="00666502" w:rsidP="00AD5B36">
      <w:pPr>
        <w:jc w:val="both"/>
        <w:rPr>
          <w:color w:val="000000" w:themeColor="text1"/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814912" behindDoc="0" locked="0" layoutInCell="1" allowOverlap="1" wp14:anchorId="7B22EB23" wp14:editId="05A3A9E9">
            <wp:simplePos x="0" y="0"/>
            <wp:positionH relativeFrom="column">
              <wp:posOffset>2912745</wp:posOffset>
            </wp:positionH>
            <wp:positionV relativeFrom="paragraph">
              <wp:posOffset>135890</wp:posOffset>
            </wp:positionV>
            <wp:extent cx="2519680" cy="4737100"/>
            <wp:effectExtent l="0" t="0" r="0" b="6350"/>
            <wp:wrapSquare wrapText="bothSides"/>
            <wp:docPr id="53" name="Obráze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808768" behindDoc="0" locked="0" layoutInCell="1" allowOverlap="1" wp14:anchorId="238BBD21" wp14:editId="33C67E6F">
            <wp:simplePos x="0" y="0"/>
            <wp:positionH relativeFrom="column">
              <wp:posOffset>62865</wp:posOffset>
            </wp:positionH>
            <wp:positionV relativeFrom="paragraph">
              <wp:posOffset>2725420</wp:posOffset>
            </wp:positionV>
            <wp:extent cx="2519680" cy="1655445"/>
            <wp:effectExtent l="0" t="0" r="0" b="1905"/>
            <wp:wrapSquare wrapText="bothSides"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1655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812864" behindDoc="0" locked="0" layoutInCell="1" allowOverlap="1" wp14:anchorId="359D14A8" wp14:editId="662E476C">
            <wp:simplePos x="0" y="0"/>
            <wp:positionH relativeFrom="column">
              <wp:posOffset>87630</wp:posOffset>
            </wp:positionH>
            <wp:positionV relativeFrom="paragraph">
              <wp:posOffset>138430</wp:posOffset>
            </wp:positionV>
            <wp:extent cx="2519045" cy="2393950"/>
            <wp:effectExtent l="0" t="0" r="0" b="6350"/>
            <wp:wrapSquare wrapText="bothSides"/>
            <wp:docPr id="54" name="Obráze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519045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4012F" w:rsidRDefault="00666502" w:rsidP="00AD5B36">
      <w:pPr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Jako cvik 2.</w:t>
      </w:r>
    </w:p>
    <w:p w:rsidR="00B9643B" w:rsidRDefault="00B9643B" w:rsidP="00AD5B36">
      <w:pPr>
        <w:jc w:val="both"/>
        <w:rPr>
          <w:color w:val="000000" w:themeColor="text1"/>
          <w:sz w:val="28"/>
          <w:szCs w:val="28"/>
        </w:rPr>
      </w:pPr>
    </w:p>
    <w:p w:rsidR="00B9643B" w:rsidRDefault="00B9643B" w:rsidP="00AD5B36">
      <w:pPr>
        <w:jc w:val="both"/>
        <w:rPr>
          <w:color w:val="000000" w:themeColor="text1"/>
          <w:sz w:val="28"/>
          <w:szCs w:val="28"/>
        </w:rPr>
      </w:pPr>
    </w:p>
    <w:p w:rsidR="00B9643B" w:rsidRDefault="00B9643B" w:rsidP="00AD5B36">
      <w:pPr>
        <w:jc w:val="both"/>
        <w:rPr>
          <w:color w:val="000000" w:themeColor="text1"/>
          <w:sz w:val="28"/>
          <w:szCs w:val="28"/>
        </w:rPr>
      </w:pPr>
    </w:p>
    <w:p w:rsidR="00B9643B" w:rsidRDefault="00B9643B" w:rsidP="00AD5B36">
      <w:pPr>
        <w:jc w:val="both"/>
        <w:rPr>
          <w:color w:val="000000" w:themeColor="text1"/>
          <w:sz w:val="28"/>
          <w:szCs w:val="28"/>
        </w:rPr>
      </w:pPr>
    </w:p>
    <w:p w:rsidR="003A6407" w:rsidRDefault="003A6407" w:rsidP="00AD5B36">
      <w:pPr>
        <w:jc w:val="both"/>
        <w:rPr>
          <w:color w:val="000000" w:themeColor="text1"/>
          <w:sz w:val="28"/>
          <w:szCs w:val="28"/>
        </w:rPr>
      </w:pPr>
    </w:p>
    <w:p w:rsidR="003A6407" w:rsidRDefault="003A6407" w:rsidP="00AD5B36">
      <w:pPr>
        <w:jc w:val="both"/>
        <w:rPr>
          <w:color w:val="000000" w:themeColor="text1"/>
          <w:sz w:val="28"/>
          <w:szCs w:val="28"/>
        </w:rPr>
      </w:pPr>
    </w:p>
    <w:p w:rsidR="00C34F98" w:rsidRPr="00247D0B" w:rsidRDefault="00C34F98" w:rsidP="00247D0B">
      <w:pPr>
        <w:pStyle w:val="Nadpis1"/>
        <w:rPr>
          <w:color w:val="000000" w:themeColor="text1"/>
          <w:sz w:val="32"/>
        </w:rPr>
      </w:pPr>
      <w:r w:rsidRPr="00247D0B">
        <w:rPr>
          <w:color w:val="000000" w:themeColor="text1"/>
          <w:sz w:val="32"/>
        </w:rPr>
        <w:lastRenderedPageBreak/>
        <w:t xml:space="preserve">Cvik 9: kruh jednou </w:t>
      </w:r>
      <w:r w:rsidR="001E14D0">
        <w:rPr>
          <w:color w:val="000000" w:themeColor="text1"/>
          <w:sz w:val="32"/>
        </w:rPr>
        <w:t>PAŽÍ, přitažení hrudníku k pánvi</w:t>
      </w:r>
    </w:p>
    <w:p w:rsidR="00C34F98" w:rsidRDefault="0045221B" w:rsidP="00AD5B36">
      <w:pPr>
        <w:jc w:val="both"/>
        <w:rPr>
          <w:color w:val="000000" w:themeColor="text1"/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825152" behindDoc="0" locked="0" layoutInCell="1" allowOverlap="1" wp14:anchorId="74776515" wp14:editId="14F483B6">
            <wp:simplePos x="0" y="0"/>
            <wp:positionH relativeFrom="column">
              <wp:posOffset>-2540</wp:posOffset>
            </wp:positionH>
            <wp:positionV relativeFrom="paragraph">
              <wp:posOffset>2493645</wp:posOffset>
            </wp:positionV>
            <wp:extent cx="2520950" cy="1741805"/>
            <wp:effectExtent l="0" t="0" r="0" b="0"/>
            <wp:wrapSquare wrapText="bothSides"/>
            <wp:docPr id="57" name="Obráze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520950" cy="1741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829248" behindDoc="0" locked="0" layoutInCell="1" allowOverlap="1" wp14:anchorId="06C9FDC9" wp14:editId="794D40C4">
            <wp:simplePos x="0" y="0"/>
            <wp:positionH relativeFrom="column">
              <wp:posOffset>2828290</wp:posOffset>
            </wp:positionH>
            <wp:positionV relativeFrom="paragraph">
              <wp:posOffset>58420</wp:posOffset>
            </wp:positionV>
            <wp:extent cx="2520315" cy="5061585"/>
            <wp:effectExtent l="0" t="0" r="0" b="5715"/>
            <wp:wrapSquare wrapText="bothSides"/>
            <wp:docPr id="59" name="Obráze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5061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3525">
        <w:rPr>
          <w:noProof/>
          <w:lang w:eastAsia="cs-CZ"/>
        </w:rPr>
        <w:drawing>
          <wp:anchor distT="0" distB="0" distL="114300" distR="114300" simplePos="0" relativeHeight="251827200" behindDoc="0" locked="0" layoutInCell="1" allowOverlap="1" wp14:anchorId="7A52FD28" wp14:editId="4A957BFA">
            <wp:simplePos x="0" y="0"/>
            <wp:positionH relativeFrom="column">
              <wp:posOffset>-1270</wp:posOffset>
            </wp:positionH>
            <wp:positionV relativeFrom="paragraph">
              <wp:posOffset>60960</wp:posOffset>
            </wp:positionV>
            <wp:extent cx="2520950" cy="2274570"/>
            <wp:effectExtent l="0" t="0" r="0" b="0"/>
            <wp:wrapSquare wrapText="bothSides"/>
            <wp:docPr id="58" name="Obráze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520950" cy="2274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E307A" w:rsidRDefault="000B3EF9" w:rsidP="00AD5B36">
      <w:pPr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Jako cvik </w:t>
      </w:r>
      <w:r w:rsidR="000423DA">
        <w:rPr>
          <w:color w:val="000000" w:themeColor="text1"/>
          <w:sz w:val="28"/>
          <w:szCs w:val="28"/>
        </w:rPr>
        <w:t>6.</w:t>
      </w:r>
    </w:p>
    <w:p w:rsidR="002E307A" w:rsidRDefault="002E307A" w:rsidP="00AD5B36">
      <w:pPr>
        <w:jc w:val="both"/>
        <w:rPr>
          <w:color w:val="000000" w:themeColor="text1"/>
          <w:sz w:val="28"/>
          <w:szCs w:val="28"/>
        </w:rPr>
      </w:pPr>
    </w:p>
    <w:p w:rsidR="002E307A" w:rsidRDefault="002E307A" w:rsidP="00AD5B36">
      <w:pPr>
        <w:jc w:val="both"/>
        <w:rPr>
          <w:color w:val="000000" w:themeColor="text1"/>
          <w:sz w:val="28"/>
          <w:szCs w:val="28"/>
        </w:rPr>
      </w:pPr>
    </w:p>
    <w:p w:rsidR="002E307A" w:rsidRDefault="002E307A" w:rsidP="00AD5B36">
      <w:pPr>
        <w:jc w:val="both"/>
        <w:rPr>
          <w:color w:val="000000" w:themeColor="text1"/>
          <w:sz w:val="28"/>
          <w:szCs w:val="28"/>
        </w:rPr>
      </w:pPr>
    </w:p>
    <w:p w:rsidR="002E307A" w:rsidRDefault="002E307A" w:rsidP="00AD5B36">
      <w:pPr>
        <w:jc w:val="both"/>
        <w:rPr>
          <w:color w:val="000000" w:themeColor="text1"/>
          <w:sz w:val="28"/>
          <w:szCs w:val="28"/>
        </w:rPr>
      </w:pPr>
    </w:p>
    <w:p w:rsidR="00ED29FF" w:rsidRDefault="00ED29FF" w:rsidP="00AD5B36">
      <w:pPr>
        <w:jc w:val="both"/>
        <w:rPr>
          <w:color w:val="000000" w:themeColor="text1"/>
          <w:sz w:val="28"/>
          <w:szCs w:val="28"/>
        </w:rPr>
      </w:pPr>
    </w:p>
    <w:p w:rsidR="00D14D6E" w:rsidRDefault="00D14D6E" w:rsidP="00AD5B36">
      <w:pPr>
        <w:jc w:val="both"/>
        <w:rPr>
          <w:color w:val="000000" w:themeColor="text1"/>
          <w:sz w:val="28"/>
          <w:szCs w:val="28"/>
        </w:rPr>
      </w:pPr>
    </w:p>
    <w:p w:rsidR="00D14D6E" w:rsidRDefault="00D14D6E" w:rsidP="00AD5B36">
      <w:pPr>
        <w:jc w:val="both"/>
        <w:rPr>
          <w:color w:val="000000" w:themeColor="text1"/>
          <w:sz w:val="28"/>
          <w:szCs w:val="28"/>
        </w:rPr>
      </w:pPr>
    </w:p>
    <w:p w:rsidR="00D14D6E" w:rsidRDefault="00D14D6E" w:rsidP="00AD5B36">
      <w:pPr>
        <w:jc w:val="both"/>
        <w:rPr>
          <w:color w:val="000000" w:themeColor="text1"/>
          <w:sz w:val="28"/>
          <w:szCs w:val="28"/>
        </w:rPr>
      </w:pPr>
    </w:p>
    <w:p w:rsidR="00ED29FF" w:rsidRPr="000423DA" w:rsidRDefault="00CF5E1F" w:rsidP="000423DA">
      <w:pPr>
        <w:pStyle w:val="Nadpis1"/>
        <w:rPr>
          <w:color w:val="000000" w:themeColor="text1"/>
          <w:sz w:val="32"/>
        </w:rPr>
      </w:pPr>
      <w:r w:rsidRPr="000423DA">
        <w:rPr>
          <w:color w:val="000000" w:themeColor="text1"/>
          <w:sz w:val="32"/>
        </w:rPr>
        <w:lastRenderedPageBreak/>
        <w:t>Cvik 10: boční tah</w:t>
      </w:r>
      <w:r w:rsidR="00CF41A0" w:rsidRPr="000423DA">
        <w:rPr>
          <w:color w:val="000000" w:themeColor="text1"/>
          <w:sz w:val="32"/>
        </w:rPr>
        <w:t xml:space="preserve"> paže do osy těla</w:t>
      </w:r>
    </w:p>
    <w:p w:rsidR="00CF41A0" w:rsidRDefault="00E73AED" w:rsidP="00AD5B36">
      <w:pPr>
        <w:jc w:val="both"/>
        <w:rPr>
          <w:color w:val="000000" w:themeColor="text1"/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823104" behindDoc="0" locked="0" layoutInCell="1" allowOverlap="1" wp14:anchorId="4342618C" wp14:editId="77152F5B">
            <wp:simplePos x="0" y="0"/>
            <wp:positionH relativeFrom="column">
              <wp:posOffset>0</wp:posOffset>
            </wp:positionH>
            <wp:positionV relativeFrom="paragraph">
              <wp:posOffset>2515870</wp:posOffset>
            </wp:positionV>
            <wp:extent cx="2520950" cy="1828800"/>
            <wp:effectExtent l="0" t="0" r="0" b="0"/>
            <wp:wrapTopAndBottom/>
            <wp:docPr id="56" name="Obráze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52095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831296" behindDoc="0" locked="0" layoutInCell="1" allowOverlap="1" wp14:anchorId="6A52D3D6" wp14:editId="79F9D59D">
            <wp:simplePos x="0" y="0"/>
            <wp:positionH relativeFrom="column">
              <wp:posOffset>2854960</wp:posOffset>
            </wp:positionH>
            <wp:positionV relativeFrom="paragraph">
              <wp:posOffset>109855</wp:posOffset>
            </wp:positionV>
            <wp:extent cx="2519045" cy="5215890"/>
            <wp:effectExtent l="0" t="0" r="0" b="3810"/>
            <wp:wrapSquare wrapText="bothSides"/>
            <wp:docPr id="60" name="Obráze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519045" cy="5215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833344" behindDoc="0" locked="0" layoutInCell="1" allowOverlap="1" wp14:anchorId="426B0A17" wp14:editId="46C44ADA">
            <wp:simplePos x="0" y="0"/>
            <wp:positionH relativeFrom="column">
              <wp:posOffset>1905</wp:posOffset>
            </wp:positionH>
            <wp:positionV relativeFrom="paragraph">
              <wp:posOffset>111125</wp:posOffset>
            </wp:positionV>
            <wp:extent cx="2519680" cy="2375535"/>
            <wp:effectExtent l="0" t="0" r="0" b="5715"/>
            <wp:wrapSquare wrapText="bothSides"/>
            <wp:docPr id="61" name="Obráze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2375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22108" w:rsidRDefault="00D81687" w:rsidP="00AD5B36">
      <w:pPr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VP: Stoj na šířku boků bokem k lanům,</w:t>
      </w:r>
      <w:r w:rsidR="00437D71">
        <w:rPr>
          <w:color w:val="000000" w:themeColor="text1"/>
          <w:sz w:val="28"/>
          <w:szCs w:val="28"/>
        </w:rPr>
        <w:t xml:space="preserve"> bližší HK je lanem lehce tažená </w:t>
      </w:r>
      <w:r w:rsidR="00422108">
        <w:rPr>
          <w:color w:val="000000" w:themeColor="text1"/>
          <w:sz w:val="28"/>
          <w:szCs w:val="28"/>
        </w:rPr>
        <w:t>stranou – nádech</w:t>
      </w:r>
    </w:p>
    <w:p w:rsidR="00422108" w:rsidRDefault="00422108" w:rsidP="00AD5B36">
      <w:pPr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  <w:u w:val="single"/>
        </w:rPr>
        <w:t xml:space="preserve">P do </w:t>
      </w:r>
      <w:r w:rsidRPr="003E298C">
        <w:rPr>
          <w:color w:val="000000" w:themeColor="text1"/>
          <w:sz w:val="28"/>
          <w:szCs w:val="28"/>
          <w:u w:val="single"/>
        </w:rPr>
        <w:t>KP</w:t>
      </w:r>
      <w:r>
        <w:rPr>
          <w:color w:val="000000" w:themeColor="text1"/>
          <w:sz w:val="28"/>
          <w:szCs w:val="28"/>
        </w:rPr>
        <w:t xml:space="preserve">: </w:t>
      </w:r>
      <w:r w:rsidR="003E298C">
        <w:rPr>
          <w:color w:val="000000" w:themeColor="text1"/>
          <w:sz w:val="28"/>
          <w:szCs w:val="28"/>
        </w:rPr>
        <w:t>S výdechem stáhnout hýždě</w:t>
      </w:r>
      <w:r w:rsidR="0081263D">
        <w:rPr>
          <w:color w:val="000000" w:themeColor="text1"/>
          <w:sz w:val="28"/>
          <w:szCs w:val="28"/>
        </w:rPr>
        <w:t>, podsadit pánev, stáhnout dolní žebra dolů</w:t>
      </w:r>
      <w:r w:rsidR="003F7F52">
        <w:rPr>
          <w:color w:val="000000" w:themeColor="text1"/>
          <w:sz w:val="28"/>
          <w:szCs w:val="28"/>
        </w:rPr>
        <w:t xml:space="preserve"> </w:t>
      </w:r>
      <w:r w:rsidR="008A46B9">
        <w:rPr>
          <w:color w:val="000000" w:themeColor="text1"/>
          <w:sz w:val="28"/>
          <w:szCs w:val="28"/>
        </w:rPr>
        <w:t xml:space="preserve">přitáhnout </w:t>
      </w:r>
      <w:r w:rsidR="008D2499">
        <w:rPr>
          <w:color w:val="000000" w:themeColor="text1"/>
          <w:sz w:val="28"/>
          <w:szCs w:val="28"/>
        </w:rPr>
        <w:t xml:space="preserve">pokrčenou </w:t>
      </w:r>
      <w:r w:rsidR="004A52D4">
        <w:rPr>
          <w:color w:val="000000" w:themeColor="text1"/>
          <w:sz w:val="28"/>
          <w:szCs w:val="28"/>
        </w:rPr>
        <w:t>HK 1)</w:t>
      </w:r>
      <w:r w:rsidR="008A46B9">
        <w:rPr>
          <w:color w:val="000000" w:themeColor="text1"/>
          <w:sz w:val="28"/>
          <w:szCs w:val="28"/>
        </w:rPr>
        <w:t xml:space="preserve"> k opačnému boku a </w:t>
      </w:r>
      <w:r w:rsidR="00577F57">
        <w:rPr>
          <w:color w:val="000000" w:themeColor="text1"/>
          <w:sz w:val="28"/>
          <w:szCs w:val="28"/>
        </w:rPr>
        <w:t>sklopit hrudník a hlavu 2)</w:t>
      </w:r>
      <w:r w:rsidR="00714DEE">
        <w:rPr>
          <w:color w:val="000000" w:themeColor="text1"/>
          <w:sz w:val="28"/>
          <w:szCs w:val="28"/>
        </w:rPr>
        <w:t xml:space="preserve"> na opačné rameno a sklopit hrudník a hlavu 3)</w:t>
      </w:r>
      <w:r w:rsidR="00470177">
        <w:rPr>
          <w:color w:val="000000" w:themeColor="text1"/>
          <w:sz w:val="28"/>
          <w:szCs w:val="28"/>
        </w:rPr>
        <w:t xml:space="preserve"> v diagonále nad opačné rameno</w:t>
      </w:r>
      <w:r w:rsidR="003F304D">
        <w:rPr>
          <w:color w:val="000000" w:themeColor="text1"/>
          <w:sz w:val="28"/>
          <w:szCs w:val="28"/>
        </w:rPr>
        <w:t xml:space="preserve">, stažená dolní žebra, hlava </w:t>
      </w:r>
      <w:r w:rsidR="003D39AA">
        <w:rPr>
          <w:color w:val="000000" w:themeColor="text1"/>
          <w:sz w:val="28"/>
          <w:szCs w:val="28"/>
        </w:rPr>
        <w:t xml:space="preserve">vzhůru, brada zastrčená 4) </w:t>
      </w:r>
      <w:r w:rsidR="005D3E33">
        <w:rPr>
          <w:color w:val="000000" w:themeColor="text1"/>
          <w:sz w:val="28"/>
          <w:szCs w:val="28"/>
        </w:rPr>
        <w:t>upažením nad hlavu do osy těla</w:t>
      </w:r>
      <w:r w:rsidR="00E91F65">
        <w:rPr>
          <w:color w:val="000000" w:themeColor="text1"/>
          <w:sz w:val="28"/>
          <w:szCs w:val="28"/>
        </w:rPr>
        <w:t xml:space="preserve">, stažená dolní žebra, hlava vzhůru, brada zastrčená. </w:t>
      </w:r>
    </w:p>
    <w:p w:rsidR="008E5FC5" w:rsidRDefault="00DA1879" w:rsidP="00AD5B36">
      <w:pPr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  <w:u w:val="single"/>
        </w:rPr>
        <w:t xml:space="preserve">P do </w:t>
      </w:r>
      <w:r w:rsidRPr="00DA1879">
        <w:rPr>
          <w:color w:val="000000" w:themeColor="text1"/>
          <w:sz w:val="28"/>
          <w:szCs w:val="28"/>
          <w:u w:val="single"/>
        </w:rPr>
        <w:t>VP</w:t>
      </w:r>
      <w:r>
        <w:rPr>
          <w:color w:val="000000" w:themeColor="text1"/>
          <w:sz w:val="28"/>
          <w:szCs w:val="28"/>
        </w:rPr>
        <w:t xml:space="preserve">: S nádechem se vracet </w:t>
      </w:r>
      <w:r w:rsidR="008E5FC5">
        <w:rPr>
          <w:color w:val="000000" w:themeColor="text1"/>
          <w:sz w:val="28"/>
          <w:szCs w:val="28"/>
        </w:rPr>
        <w:t>zpět</w:t>
      </w:r>
    </w:p>
    <w:p w:rsidR="00284C32" w:rsidRPr="00AC06B4" w:rsidRDefault="008E5FC5" w:rsidP="00AC06B4">
      <w:pPr>
        <w:jc w:val="both"/>
        <w:rPr>
          <w:color w:val="000000" w:themeColor="text1"/>
          <w:sz w:val="28"/>
          <w:szCs w:val="28"/>
        </w:rPr>
      </w:pPr>
      <w:r w:rsidRPr="00474FB8">
        <w:rPr>
          <w:color w:val="000000" w:themeColor="text1"/>
          <w:sz w:val="28"/>
          <w:szCs w:val="28"/>
          <w:u w:val="single"/>
        </w:rPr>
        <w:t>Modifikace</w:t>
      </w:r>
      <w:r>
        <w:rPr>
          <w:color w:val="000000" w:themeColor="text1"/>
          <w:sz w:val="28"/>
          <w:szCs w:val="28"/>
        </w:rPr>
        <w:t>:</w:t>
      </w:r>
      <w:r w:rsidR="00C24F11">
        <w:rPr>
          <w:color w:val="000000" w:themeColor="text1"/>
          <w:sz w:val="28"/>
          <w:szCs w:val="28"/>
        </w:rPr>
        <w:t xml:space="preserve"> c</w:t>
      </w:r>
      <w:r w:rsidR="00284C32" w:rsidRPr="00C24F11">
        <w:rPr>
          <w:color w:val="000000" w:themeColor="text1"/>
          <w:sz w:val="28"/>
          <w:szCs w:val="28"/>
        </w:rPr>
        <w:t>vičení v</w:t>
      </w:r>
      <w:r w:rsidR="00474FB8">
        <w:rPr>
          <w:color w:val="000000" w:themeColor="text1"/>
          <w:sz w:val="28"/>
          <w:szCs w:val="28"/>
        </w:rPr>
        <w:t> sedu;</w:t>
      </w:r>
      <w:r w:rsidR="00C24F11">
        <w:rPr>
          <w:color w:val="000000" w:themeColor="text1"/>
          <w:sz w:val="28"/>
          <w:szCs w:val="28"/>
        </w:rPr>
        <w:t xml:space="preserve"> </w:t>
      </w:r>
      <w:r w:rsidR="00284C32" w:rsidRPr="00C24F11">
        <w:rPr>
          <w:color w:val="000000" w:themeColor="text1"/>
          <w:sz w:val="28"/>
          <w:szCs w:val="28"/>
        </w:rPr>
        <w:t xml:space="preserve">VP s mírně pokrčenými koleny, s nakročenou </w:t>
      </w:r>
      <w:r w:rsidR="00AC06B4">
        <w:rPr>
          <w:color w:val="000000" w:themeColor="text1"/>
          <w:sz w:val="28"/>
          <w:szCs w:val="28"/>
        </w:rPr>
        <w:t>DK; s</w:t>
      </w:r>
      <w:r w:rsidR="00284C32" w:rsidRPr="00AC06B4">
        <w:rPr>
          <w:color w:val="000000" w:themeColor="text1"/>
          <w:sz w:val="28"/>
          <w:szCs w:val="28"/>
        </w:rPr>
        <w:t>třídavě stoj na PDK/</w:t>
      </w:r>
      <w:r w:rsidR="00AC06B4">
        <w:rPr>
          <w:color w:val="000000" w:themeColor="text1"/>
          <w:sz w:val="28"/>
          <w:szCs w:val="28"/>
        </w:rPr>
        <w:t>LDK; v</w:t>
      </w:r>
      <w:r w:rsidR="00284C32" w:rsidRPr="00AC06B4">
        <w:rPr>
          <w:color w:val="000000" w:themeColor="text1"/>
          <w:sz w:val="28"/>
          <w:szCs w:val="28"/>
        </w:rPr>
        <w:t>yužití balanční podložky</w:t>
      </w:r>
    </w:p>
    <w:p w:rsidR="00284C32" w:rsidRDefault="00284C32" w:rsidP="00C24F11">
      <w:pPr>
        <w:pStyle w:val="Odstavecseseznamem"/>
        <w:ind w:left="0"/>
        <w:rPr>
          <w:color w:val="000000" w:themeColor="text1"/>
          <w:sz w:val="28"/>
          <w:szCs w:val="28"/>
        </w:rPr>
      </w:pPr>
    </w:p>
    <w:p w:rsidR="00284C32" w:rsidRPr="00126192" w:rsidRDefault="00733739" w:rsidP="00126192">
      <w:pPr>
        <w:pStyle w:val="Nadpis1"/>
        <w:rPr>
          <w:color w:val="000000" w:themeColor="text1"/>
          <w:sz w:val="32"/>
        </w:rPr>
      </w:pPr>
      <w:r w:rsidRPr="00126192">
        <w:rPr>
          <w:color w:val="000000" w:themeColor="text1"/>
          <w:sz w:val="32"/>
        </w:rPr>
        <w:lastRenderedPageBreak/>
        <w:t xml:space="preserve">Cvik 11: </w:t>
      </w:r>
      <w:r w:rsidR="009811A4" w:rsidRPr="00126192">
        <w:rPr>
          <w:color w:val="000000" w:themeColor="text1"/>
          <w:sz w:val="32"/>
        </w:rPr>
        <w:t xml:space="preserve">chůze na místě </w:t>
      </w:r>
      <w:r w:rsidR="00310A2A" w:rsidRPr="00126192">
        <w:rPr>
          <w:color w:val="000000" w:themeColor="text1"/>
          <w:sz w:val="32"/>
        </w:rPr>
        <w:t>–</w:t>
      </w:r>
      <w:r w:rsidR="009811A4" w:rsidRPr="00126192">
        <w:rPr>
          <w:color w:val="000000" w:themeColor="text1"/>
          <w:sz w:val="32"/>
        </w:rPr>
        <w:t xml:space="preserve"> zanožení</w:t>
      </w:r>
      <w:r w:rsidR="00310A2A" w:rsidRPr="00126192">
        <w:rPr>
          <w:color w:val="000000" w:themeColor="text1"/>
          <w:sz w:val="32"/>
        </w:rPr>
        <w:t xml:space="preserve"> v kyčlí s protipohybem paží</w:t>
      </w:r>
    </w:p>
    <w:p w:rsidR="00310A2A" w:rsidRDefault="00126192" w:rsidP="00AD5B36">
      <w:pPr>
        <w:jc w:val="both"/>
        <w:rPr>
          <w:color w:val="000000" w:themeColor="text1"/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837440" behindDoc="0" locked="0" layoutInCell="1" allowOverlap="1" wp14:anchorId="20908BE3" wp14:editId="0CA5C7CE">
            <wp:simplePos x="0" y="0"/>
            <wp:positionH relativeFrom="column">
              <wp:posOffset>2787015</wp:posOffset>
            </wp:positionH>
            <wp:positionV relativeFrom="paragraph">
              <wp:posOffset>387350</wp:posOffset>
            </wp:positionV>
            <wp:extent cx="2519045" cy="4913630"/>
            <wp:effectExtent l="0" t="0" r="0" b="1270"/>
            <wp:wrapSquare wrapText="bothSides"/>
            <wp:docPr id="63" name="Obráze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519045" cy="4913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7DD0">
        <w:rPr>
          <w:noProof/>
          <w:lang w:eastAsia="cs-CZ"/>
        </w:rPr>
        <w:drawing>
          <wp:anchor distT="0" distB="0" distL="114300" distR="114300" simplePos="0" relativeHeight="251835392" behindDoc="0" locked="0" layoutInCell="1" allowOverlap="1" wp14:anchorId="45073F3A" wp14:editId="3CE0A922">
            <wp:simplePos x="0" y="0"/>
            <wp:positionH relativeFrom="column">
              <wp:posOffset>1270</wp:posOffset>
            </wp:positionH>
            <wp:positionV relativeFrom="paragraph">
              <wp:posOffset>385445</wp:posOffset>
            </wp:positionV>
            <wp:extent cx="2520359" cy="2307600"/>
            <wp:effectExtent l="0" t="0" r="0" b="0"/>
            <wp:wrapSquare wrapText="bothSides"/>
            <wp:docPr id="62" name="Obráze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520359" cy="230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84C32" w:rsidRDefault="00284C32" w:rsidP="00AD5B36">
      <w:pPr>
        <w:jc w:val="both"/>
        <w:rPr>
          <w:color w:val="000000" w:themeColor="text1"/>
          <w:sz w:val="28"/>
          <w:szCs w:val="28"/>
        </w:rPr>
      </w:pPr>
    </w:p>
    <w:p w:rsidR="00E02271" w:rsidRDefault="00140D31" w:rsidP="00AD5B36">
      <w:pPr>
        <w:jc w:val="both"/>
        <w:rPr>
          <w:color w:val="000000" w:themeColor="text1"/>
          <w:sz w:val="28"/>
          <w:szCs w:val="28"/>
        </w:rPr>
      </w:pPr>
      <w:r w:rsidRPr="00140D31">
        <w:rPr>
          <w:color w:val="000000" w:themeColor="text1"/>
          <w:sz w:val="28"/>
          <w:szCs w:val="28"/>
          <w:u w:val="single"/>
        </w:rPr>
        <w:t>VP</w:t>
      </w:r>
      <w:r>
        <w:rPr>
          <w:color w:val="000000" w:themeColor="text1"/>
          <w:sz w:val="28"/>
          <w:szCs w:val="28"/>
        </w:rPr>
        <w:t xml:space="preserve">: </w:t>
      </w:r>
      <w:r w:rsidR="00E02A15">
        <w:rPr>
          <w:color w:val="000000" w:themeColor="text1"/>
          <w:sz w:val="28"/>
          <w:szCs w:val="28"/>
        </w:rPr>
        <w:t>Stoj čelem k lanům, která jsou na šlapkách, stoj na LDK, pravé koleno zvednutí, levá ruka se dotýká</w:t>
      </w:r>
      <w:r w:rsidR="00D8410F">
        <w:rPr>
          <w:color w:val="000000" w:themeColor="text1"/>
          <w:sz w:val="28"/>
          <w:szCs w:val="28"/>
        </w:rPr>
        <w:t xml:space="preserve"> pravého kolene – nádech.</w:t>
      </w:r>
    </w:p>
    <w:p w:rsidR="00D8410F" w:rsidRDefault="00D8410F" w:rsidP="00AD5B36">
      <w:pPr>
        <w:jc w:val="both"/>
        <w:rPr>
          <w:color w:val="000000" w:themeColor="text1"/>
          <w:sz w:val="28"/>
          <w:szCs w:val="28"/>
        </w:rPr>
      </w:pPr>
      <w:r w:rsidRPr="003D5080">
        <w:rPr>
          <w:color w:val="000000" w:themeColor="text1"/>
          <w:sz w:val="28"/>
          <w:szCs w:val="28"/>
          <w:u w:val="single"/>
        </w:rPr>
        <w:t>P do KP</w:t>
      </w:r>
      <w:r>
        <w:rPr>
          <w:color w:val="000000" w:themeColor="text1"/>
          <w:sz w:val="28"/>
          <w:szCs w:val="28"/>
        </w:rPr>
        <w:t xml:space="preserve">: </w:t>
      </w:r>
      <w:r w:rsidR="00BC0D17">
        <w:rPr>
          <w:color w:val="000000" w:themeColor="text1"/>
          <w:sz w:val="28"/>
          <w:szCs w:val="28"/>
        </w:rPr>
        <w:t xml:space="preserve">S výdechem stáhnout hýždě, podsadit pánev, </w:t>
      </w:r>
      <w:r w:rsidR="00AB3954">
        <w:rPr>
          <w:color w:val="000000" w:themeColor="text1"/>
          <w:sz w:val="28"/>
          <w:szCs w:val="28"/>
        </w:rPr>
        <w:t>PDK zanožit,</w:t>
      </w:r>
      <w:r w:rsidR="002C4F39">
        <w:rPr>
          <w:color w:val="000000" w:themeColor="text1"/>
          <w:sz w:val="28"/>
          <w:szCs w:val="28"/>
        </w:rPr>
        <w:t xml:space="preserve"> vyměnit pozici paží,</w:t>
      </w:r>
      <w:r w:rsidR="00AB3954">
        <w:rPr>
          <w:color w:val="000000" w:themeColor="text1"/>
          <w:sz w:val="28"/>
          <w:szCs w:val="28"/>
        </w:rPr>
        <w:t xml:space="preserve"> </w:t>
      </w:r>
      <w:r w:rsidR="00BC0D17">
        <w:rPr>
          <w:color w:val="000000" w:themeColor="text1"/>
          <w:sz w:val="28"/>
          <w:szCs w:val="28"/>
        </w:rPr>
        <w:t xml:space="preserve">stáhnout dolní žebra </w:t>
      </w:r>
      <w:r w:rsidR="00AB3954">
        <w:rPr>
          <w:color w:val="000000" w:themeColor="text1"/>
          <w:sz w:val="28"/>
          <w:szCs w:val="28"/>
        </w:rPr>
        <w:t>dolů,</w:t>
      </w:r>
      <w:r w:rsidR="00F04B16">
        <w:rPr>
          <w:color w:val="000000" w:themeColor="text1"/>
          <w:sz w:val="28"/>
          <w:szCs w:val="28"/>
        </w:rPr>
        <w:t xml:space="preserve"> hlava vytažena vzhůru brada</w:t>
      </w:r>
      <w:r w:rsidR="00AB3954">
        <w:rPr>
          <w:color w:val="000000" w:themeColor="text1"/>
          <w:sz w:val="28"/>
          <w:szCs w:val="28"/>
        </w:rPr>
        <w:t xml:space="preserve"> zastrčená </w:t>
      </w:r>
      <w:r w:rsidR="002C4F39">
        <w:rPr>
          <w:color w:val="000000" w:themeColor="text1"/>
          <w:sz w:val="28"/>
          <w:szCs w:val="28"/>
        </w:rPr>
        <w:t xml:space="preserve">vzad, hrudník je lehce </w:t>
      </w:r>
      <w:r w:rsidR="008A05BE">
        <w:rPr>
          <w:color w:val="000000" w:themeColor="text1"/>
          <w:sz w:val="28"/>
          <w:szCs w:val="28"/>
        </w:rPr>
        <w:t>rotovaný vlevo, ramena dolů, levá lopatka dozadu a dolů. Na konci pohybu zpevnit pravou hýždi, levá nesmí povolit.</w:t>
      </w:r>
    </w:p>
    <w:p w:rsidR="008A05BE" w:rsidRDefault="00A8689A" w:rsidP="00AD5B36">
      <w:pPr>
        <w:jc w:val="both"/>
        <w:rPr>
          <w:color w:val="000000" w:themeColor="text1"/>
          <w:sz w:val="28"/>
          <w:szCs w:val="28"/>
        </w:rPr>
      </w:pPr>
      <w:r w:rsidRPr="003D5080">
        <w:rPr>
          <w:color w:val="000000" w:themeColor="text1"/>
          <w:sz w:val="28"/>
          <w:szCs w:val="28"/>
          <w:u w:val="single"/>
        </w:rPr>
        <w:t>P do VP</w:t>
      </w:r>
      <w:r>
        <w:rPr>
          <w:color w:val="000000" w:themeColor="text1"/>
          <w:sz w:val="28"/>
          <w:szCs w:val="28"/>
        </w:rPr>
        <w:t>: S nádechem zpět do výchozí polohy.</w:t>
      </w:r>
    </w:p>
    <w:p w:rsidR="00995D11" w:rsidRPr="003D5080" w:rsidRDefault="00995D11" w:rsidP="00AD5B36">
      <w:pPr>
        <w:jc w:val="both"/>
        <w:rPr>
          <w:color w:val="000000" w:themeColor="text1"/>
          <w:sz w:val="28"/>
          <w:szCs w:val="28"/>
          <w:u w:val="single"/>
        </w:rPr>
      </w:pPr>
      <w:r w:rsidRPr="003D5080">
        <w:rPr>
          <w:color w:val="000000" w:themeColor="text1"/>
          <w:sz w:val="28"/>
          <w:szCs w:val="28"/>
          <w:u w:val="single"/>
        </w:rPr>
        <w:t>Totéž LDK.</w:t>
      </w:r>
    </w:p>
    <w:p w:rsidR="00E43944" w:rsidRDefault="00E43944" w:rsidP="00AD5B36">
      <w:pPr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Zprvu opora o židli, stůl, madlo, lze použít</w:t>
      </w:r>
      <w:r w:rsidR="0065278D">
        <w:rPr>
          <w:color w:val="000000" w:themeColor="text1"/>
          <w:sz w:val="28"/>
          <w:szCs w:val="28"/>
        </w:rPr>
        <w:t xml:space="preserve"> oporu o cvičební hole.</w:t>
      </w:r>
    </w:p>
    <w:p w:rsidR="005A7D53" w:rsidRDefault="004B06AC" w:rsidP="00AD5B36">
      <w:pPr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Po zvládnutí</w:t>
      </w:r>
      <w:r w:rsidR="001528BC">
        <w:rPr>
          <w:color w:val="000000" w:themeColor="text1"/>
          <w:sz w:val="28"/>
          <w:szCs w:val="28"/>
        </w:rPr>
        <w:t xml:space="preserve"> lze využít balanční podložku a další cviky pro DKK.</w:t>
      </w:r>
    </w:p>
    <w:p w:rsidR="00E73AED" w:rsidRDefault="00E73AED" w:rsidP="00AD5B36">
      <w:pPr>
        <w:jc w:val="both"/>
        <w:rPr>
          <w:color w:val="000000" w:themeColor="text1"/>
          <w:sz w:val="28"/>
          <w:szCs w:val="28"/>
        </w:rPr>
      </w:pPr>
    </w:p>
    <w:p w:rsidR="00DC0F1D" w:rsidRPr="00977D22" w:rsidRDefault="00F56311" w:rsidP="00977D22">
      <w:pPr>
        <w:pStyle w:val="Nadpis1"/>
        <w:rPr>
          <w:color w:val="000000" w:themeColor="text1"/>
          <w:sz w:val="32"/>
        </w:rPr>
      </w:pPr>
      <w:r>
        <w:rPr>
          <w:color w:val="000000" w:themeColor="text1"/>
          <w:sz w:val="32"/>
        </w:rPr>
        <w:lastRenderedPageBreak/>
        <w:t xml:space="preserve">PŘÍKLAD </w:t>
      </w:r>
      <w:r w:rsidR="00DC0F1D" w:rsidRPr="00977D22">
        <w:rPr>
          <w:color w:val="000000" w:themeColor="text1"/>
          <w:sz w:val="32"/>
        </w:rPr>
        <w:t>Využití balanční podložky –</w:t>
      </w:r>
      <w:r>
        <w:rPr>
          <w:color w:val="000000" w:themeColor="text1"/>
          <w:sz w:val="32"/>
        </w:rPr>
        <w:t xml:space="preserve"> </w:t>
      </w:r>
      <w:r w:rsidR="00DC0F1D" w:rsidRPr="00977D22">
        <w:rPr>
          <w:color w:val="000000" w:themeColor="text1"/>
          <w:sz w:val="32"/>
        </w:rPr>
        <w:t>výstup na step</w:t>
      </w:r>
    </w:p>
    <w:p w:rsidR="00DC0F1D" w:rsidRDefault="00DC0F1D" w:rsidP="00AD5B36">
      <w:pPr>
        <w:jc w:val="both"/>
        <w:rPr>
          <w:color w:val="000000" w:themeColor="text1"/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821056" behindDoc="0" locked="0" layoutInCell="1" allowOverlap="1" wp14:anchorId="49E48150" wp14:editId="2680B727">
            <wp:simplePos x="0" y="0"/>
            <wp:positionH relativeFrom="column">
              <wp:posOffset>0</wp:posOffset>
            </wp:positionH>
            <wp:positionV relativeFrom="paragraph">
              <wp:posOffset>60325</wp:posOffset>
            </wp:positionV>
            <wp:extent cx="5521325" cy="7957820"/>
            <wp:effectExtent l="0" t="0" r="3175" b="5080"/>
            <wp:wrapTopAndBottom/>
            <wp:docPr id="55" name="Obráze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521325" cy="7957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12AE1" w:rsidRPr="00F347D7" w:rsidRDefault="00D1679A" w:rsidP="00F347D7">
      <w:pPr>
        <w:pStyle w:val="Nadpis1"/>
        <w:rPr>
          <w:color w:val="000000" w:themeColor="text1"/>
          <w:sz w:val="32"/>
        </w:rPr>
      </w:pPr>
      <w:r w:rsidRPr="00F347D7">
        <w:rPr>
          <w:color w:val="000000" w:themeColor="text1"/>
          <w:sz w:val="32"/>
        </w:rPr>
        <w:lastRenderedPageBreak/>
        <w:t xml:space="preserve">Cílem </w:t>
      </w:r>
      <w:r w:rsidR="00812A14" w:rsidRPr="00F347D7">
        <w:rPr>
          <w:color w:val="000000" w:themeColor="text1"/>
          <w:sz w:val="32"/>
        </w:rPr>
        <w:t xml:space="preserve">cvičení dle SM systému je získat </w:t>
      </w:r>
      <w:r w:rsidR="00794D34" w:rsidRPr="00F347D7">
        <w:rPr>
          <w:color w:val="000000" w:themeColor="text1"/>
          <w:sz w:val="32"/>
        </w:rPr>
        <w:t xml:space="preserve">optimální vzorec </w:t>
      </w:r>
      <w:r w:rsidR="00BE391D">
        <w:rPr>
          <w:color w:val="000000" w:themeColor="text1"/>
          <w:sz w:val="32"/>
        </w:rPr>
        <w:t>CHŮZE s oporou i bez</w:t>
      </w:r>
    </w:p>
    <w:p w:rsidR="00FF42F8" w:rsidRPr="006B5112" w:rsidRDefault="002B2DC6" w:rsidP="00AD5B36">
      <w:pPr>
        <w:pStyle w:val="Nadpis2"/>
        <w:jc w:val="both"/>
        <w:rPr>
          <w:color w:val="000000" w:themeColor="text1"/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839488" behindDoc="0" locked="0" layoutInCell="1" allowOverlap="1" wp14:anchorId="74125E64" wp14:editId="7FBC2633">
            <wp:simplePos x="0" y="0"/>
            <wp:positionH relativeFrom="column">
              <wp:posOffset>2885440</wp:posOffset>
            </wp:positionH>
            <wp:positionV relativeFrom="paragraph">
              <wp:posOffset>222885</wp:posOffset>
            </wp:positionV>
            <wp:extent cx="2519680" cy="6814185"/>
            <wp:effectExtent l="0" t="0" r="0" b="5715"/>
            <wp:wrapTopAndBottom/>
            <wp:docPr id="66" name="Obráze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6814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841536" behindDoc="0" locked="0" layoutInCell="1" allowOverlap="1" wp14:anchorId="78B8C376" wp14:editId="0BE8757D">
            <wp:simplePos x="0" y="0"/>
            <wp:positionH relativeFrom="column">
              <wp:posOffset>143510</wp:posOffset>
            </wp:positionH>
            <wp:positionV relativeFrom="paragraph">
              <wp:posOffset>220980</wp:posOffset>
            </wp:positionV>
            <wp:extent cx="2520315" cy="6858000"/>
            <wp:effectExtent l="0" t="0" r="0" b="0"/>
            <wp:wrapTopAndBottom/>
            <wp:docPr id="67" name="Obráze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t="621"/>
                    <a:stretch/>
                  </pic:blipFill>
                  <pic:spPr bwMode="auto">
                    <a:xfrm>
                      <a:off x="0" y="0"/>
                      <a:ext cx="2520315" cy="685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187A" w:rsidRDefault="0041187A" w:rsidP="00AD5B36">
      <w:pPr>
        <w:jc w:val="both"/>
        <w:rPr>
          <w:color w:val="000000" w:themeColor="text1"/>
          <w:sz w:val="28"/>
          <w:szCs w:val="28"/>
        </w:rPr>
      </w:pPr>
    </w:p>
    <w:p w:rsidR="00711ABA" w:rsidRDefault="00711ABA" w:rsidP="00AD5B36">
      <w:pPr>
        <w:jc w:val="both"/>
        <w:rPr>
          <w:color w:val="000000" w:themeColor="text1"/>
          <w:sz w:val="28"/>
          <w:szCs w:val="28"/>
        </w:rPr>
      </w:pPr>
      <w:bookmarkStart w:id="0" w:name="_GoBack"/>
      <w:bookmarkEnd w:id="0"/>
    </w:p>
    <w:sectPr w:rsidR="00711ABA" w:rsidSect="00ED2267">
      <w:footerReference w:type="default" r:id="rId71"/>
      <w:headerReference w:type="first" r:id="rId72"/>
      <w:pgSz w:w="11906" w:h="16838" w:code="9"/>
      <w:pgMar w:top="994" w:right="1728" w:bottom="1771" w:left="1483" w:header="432" w:footer="763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D56A4" w:rsidRDefault="008D56A4">
      <w:pPr>
        <w:spacing w:after="0" w:line="240" w:lineRule="auto"/>
      </w:pPr>
      <w:r>
        <w:separator/>
      </w:r>
    </w:p>
  </w:endnote>
  <w:endnote w:type="continuationSeparator" w:id="0">
    <w:p w:rsidR="008D56A4" w:rsidRDefault="008D56A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215154076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FF42F8" w:rsidRDefault="00FA76A9">
        <w:pPr>
          <w:pStyle w:val="Zpat"/>
        </w:pPr>
        <w:r>
          <w:rPr>
            <w:lang w:bidi="cs-CZ"/>
          </w:rPr>
          <w:fldChar w:fldCharType="begin"/>
        </w:r>
        <w:r>
          <w:rPr>
            <w:lang w:bidi="cs-CZ"/>
          </w:rPr>
          <w:instrText xml:space="preserve"> PAGE   \* MERGEFORMAT </w:instrText>
        </w:r>
        <w:r>
          <w:rPr>
            <w:lang w:bidi="cs-CZ"/>
          </w:rPr>
          <w:fldChar w:fldCharType="separate"/>
        </w:r>
        <w:r w:rsidR="000F5585">
          <w:rPr>
            <w:noProof/>
            <w:lang w:bidi="cs-CZ"/>
          </w:rPr>
          <w:t>6</w:t>
        </w:r>
        <w:r>
          <w:rPr>
            <w:noProof/>
            <w:lang w:bidi="cs-CZ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D56A4" w:rsidRDefault="008D56A4">
      <w:pPr>
        <w:spacing w:after="0" w:line="240" w:lineRule="auto"/>
      </w:pPr>
      <w:r>
        <w:separator/>
      </w:r>
    </w:p>
  </w:footnote>
  <w:footnote w:type="continuationSeparator" w:id="0">
    <w:p w:rsidR="008D56A4" w:rsidRDefault="008D56A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87527" w:rsidRDefault="00987527">
    <w:pPr>
      <w:pStyle w:val="Zhlav"/>
    </w:pP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251659264" behindDoc="0" locked="1" layoutInCell="1" allowOverlap="1" wp14:anchorId="3A9C20A2" wp14:editId="129CB9BA">
              <wp:simplePos x="0" y="0"/>
              <wp:positionH relativeFrom="page">
                <wp:posOffset>8890</wp:posOffset>
              </wp:positionH>
              <wp:positionV relativeFrom="page">
                <wp:posOffset>631190</wp:posOffset>
              </wp:positionV>
              <wp:extent cx="603504" cy="1060704"/>
              <wp:effectExtent l="0" t="0" r="25400" b="25400"/>
              <wp:wrapNone/>
              <wp:docPr id="2" name="Obdélník 2" descr="Obdélníkový design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03504" cy="1060704"/>
                      </a:xfrm>
                      <a:prstGeom prst="rect">
                        <a:avLst/>
                      </a:prstGeom>
                      <a:solidFill>
                        <a:schemeClr val="tx2"/>
                      </a:solidFill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7F01D214" id="Obdélník 2" o:spid="_x0000_s1026" alt="Obdélníkový design" style="position:absolute;margin-left:.7pt;margin-top:49.7pt;width:47.5pt;height:83.5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" fillcolor="#3a3a3a [3215]" strokecolor="#2a1120 [1604]" strokeweight="1pt">
              <w10:wrap anchorx="page" anchory="page"/>
              <w10:anchorlock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57BE8DF8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B9EAC70A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2110C330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9D9864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0"/>
    <w:multiLevelType w:val="singleLevel"/>
    <w:tmpl w:val="7F60EE16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89061192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A12C9D86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7250F4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60BCA05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3DB49E4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0085DF6"/>
    <w:multiLevelType w:val="hybridMultilevel"/>
    <w:tmpl w:val="90D009E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015838A7"/>
    <w:multiLevelType w:val="hybridMultilevel"/>
    <w:tmpl w:val="4FF612A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08B7028F"/>
    <w:multiLevelType w:val="hybridMultilevel"/>
    <w:tmpl w:val="A790EE1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06A4894">
      <w:numFmt w:val="bullet"/>
      <w:lvlText w:val="•"/>
      <w:lvlJc w:val="left"/>
      <w:pPr>
        <w:ind w:left="1440" w:hanging="360"/>
      </w:pPr>
      <w:rPr>
        <w:rFonts w:ascii="Calibri" w:eastAsiaTheme="minorHAnsi" w:hAnsi="Calibri" w:cstheme="minorBidi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0FC7050"/>
    <w:multiLevelType w:val="hybridMultilevel"/>
    <w:tmpl w:val="1696C3A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7FD1E7A"/>
    <w:multiLevelType w:val="hybridMultilevel"/>
    <w:tmpl w:val="D57ED002"/>
    <w:lvl w:ilvl="0" w:tplc="0405000F">
      <w:start w:val="1"/>
      <w:numFmt w:val="decimal"/>
      <w:lvlText w:val="%1."/>
      <w:lvlJc w:val="left"/>
      <w:pPr>
        <w:ind w:left="360" w:hanging="360"/>
      </w:p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3DF81E54"/>
    <w:multiLevelType w:val="hybridMultilevel"/>
    <w:tmpl w:val="55C8637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BE963B3"/>
    <w:multiLevelType w:val="hybridMultilevel"/>
    <w:tmpl w:val="A328C3F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33853CC">
      <w:numFmt w:val="bullet"/>
      <w:lvlText w:val="•"/>
      <w:lvlJc w:val="left"/>
      <w:pPr>
        <w:ind w:left="2160" w:hanging="360"/>
      </w:pPr>
      <w:rPr>
        <w:rFonts w:ascii="Calibri" w:eastAsiaTheme="minorHAnsi" w:hAnsi="Calibri" w:cstheme="minorBidi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55845F7"/>
    <w:multiLevelType w:val="hybridMultilevel"/>
    <w:tmpl w:val="95BA6D0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99E2A52"/>
    <w:multiLevelType w:val="hybridMultilevel"/>
    <w:tmpl w:val="9216D9E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6D5B15B7"/>
    <w:multiLevelType w:val="hybridMultilevel"/>
    <w:tmpl w:val="6966D71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4"/>
  </w:num>
  <w:num w:numId="12">
    <w:abstractNumId w:val="15"/>
  </w:num>
  <w:num w:numId="13">
    <w:abstractNumId w:val="10"/>
  </w:num>
  <w:num w:numId="14">
    <w:abstractNumId w:val="12"/>
  </w:num>
  <w:num w:numId="15">
    <w:abstractNumId w:val="11"/>
  </w:num>
  <w:num w:numId="16">
    <w:abstractNumId w:val="13"/>
  </w:num>
  <w:num w:numId="17">
    <w:abstractNumId w:val="16"/>
  </w:num>
  <w:num w:numId="18">
    <w:abstractNumId w:val="18"/>
  </w:num>
  <w:num w:numId="19">
    <w:abstractNumId w:val="19"/>
  </w:num>
  <w:num w:numId="20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attachedTemplate r:id="rId1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D08FE"/>
    <w:rsid w:val="00000093"/>
    <w:rsid w:val="00000602"/>
    <w:rsid w:val="000032EB"/>
    <w:rsid w:val="00005EDA"/>
    <w:rsid w:val="000069EB"/>
    <w:rsid w:val="0000745E"/>
    <w:rsid w:val="00012E13"/>
    <w:rsid w:val="00015C2D"/>
    <w:rsid w:val="00016B58"/>
    <w:rsid w:val="00017377"/>
    <w:rsid w:val="0002187A"/>
    <w:rsid w:val="0002190C"/>
    <w:rsid w:val="00021951"/>
    <w:rsid w:val="00022E87"/>
    <w:rsid w:val="00024598"/>
    <w:rsid w:val="0003178E"/>
    <w:rsid w:val="00031B90"/>
    <w:rsid w:val="00033CE8"/>
    <w:rsid w:val="0003597B"/>
    <w:rsid w:val="000423DA"/>
    <w:rsid w:val="00045FC7"/>
    <w:rsid w:val="0004673E"/>
    <w:rsid w:val="00050F39"/>
    <w:rsid w:val="0005303A"/>
    <w:rsid w:val="00053F14"/>
    <w:rsid w:val="0005481A"/>
    <w:rsid w:val="00054920"/>
    <w:rsid w:val="00061042"/>
    <w:rsid w:val="00061BF4"/>
    <w:rsid w:val="00064F9A"/>
    <w:rsid w:val="00067047"/>
    <w:rsid w:val="00067644"/>
    <w:rsid w:val="0007205B"/>
    <w:rsid w:val="00072FA3"/>
    <w:rsid w:val="0008244F"/>
    <w:rsid w:val="0008597B"/>
    <w:rsid w:val="00087F8D"/>
    <w:rsid w:val="000901ED"/>
    <w:rsid w:val="0009310F"/>
    <w:rsid w:val="000936AB"/>
    <w:rsid w:val="000A331C"/>
    <w:rsid w:val="000B030F"/>
    <w:rsid w:val="000B0360"/>
    <w:rsid w:val="000B1CA9"/>
    <w:rsid w:val="000B3EDB"/>
    <w:rsid w:val="000B3EF9"/>
    <w:rsid w:val="000B589C"/>
    <w:rsid w:val="000B65BD"/>
    <w:rsid w:val="000C0121"/>
    <w:rsid w:val="000C2FDB"/>
    <w:rsid w:val="000C3B42"/>
    <w:rsid w:val="000C4652"/>
    <w:rsid w:val="000C7E53"/>
    <w:rsid w:val="000D0A31"/>
    <w:rsid w:val="000D0C6A"/>
    <w:rsid w:val="000D0C73"/>
    <w:rsid w:val="000D4C8C"/>
    <w:rsid w:val="000D4F34"/>
    <w:rsid w:val="000D5CD9"/>
    <w:rsid w:val="000D66F1"/>
    <w:rsid w:val="000D6709"/>
    <w:rsid w:val="000E04C7"/>
    <w:rsid w:val="000E37E7"/>
    <w:rsid w:val="000E3ADD"/>
    <w:rsid w:val="000E4319"/>
    <w:rsid w:val="000F1BFA"/>
    <w:rsid w:val="000F226E"/>
    <w:rsid w:val="000F5585"/>
    <w:rsid w:val="000F5622"/>
    <w:rsid w:val="0010335B"/>
    <w:rsid w:val="001062B8"/>
    <w:rsid w:val="00106401"/>
    <w:rsid w:val="00106630"/>
    <w:rsid w:val="00106AD1"/>
    <w:rsid w:val="00107445"/>
    <w:rsid w:val="001074BE"/>
    <w:rsid w:val="00110E28"/>
    <w:rsid w:val="001144D7"/>
    <w:rsid w:val="001151A6"/>
    <w:rsid w:val="001159AB"/>
    <w:rsid w:val="001163CA"/>
    <w:rsid w:val="00116E51"/>
    <w:rsid w:val="001174D4"/>
    <w:rsid w:val="00117F91"/>
    <w:rsid w:val="00124D44"/>
    <w:rsid w:val="00126192"/>
    <w:rsid w:val="001304C3"/>
    <w:rsid w:val="00130F90"/>
    <w:rsid w:val="00132974"/>
    <w:rsid w:val="001341D1"/>
    <w:rsid w:val="00134817"/>
    <w:rsid w:val="001359E8"/>
    <w:rsid w:val="00140D31"/>
    <w:rsid w:val="00142C98"/>
    <w:rsid w:val="0014532F"/>
    <w:rsid w:val="00145772"/>
    <w:rsid w:val="00150CE1"/>
    <w:rsid w:val="00151B02"/>
    <w:rsid w:val="00152769"/>
    <w:rsid w:val="001528BC"/>
    <w:rsid w:val="00154037"/>
    <w:rsid w:val="0015458D"/>
    <w:rsid w:val="00161815"/>
    <w:rsid w:val="00162A8D"/>
    <w:rsid w:val="00162B1C"/>
    <w:rsid w:val="00180374"/>
    <w:rsid w:val="00180FC7"/>
    <w:rsid w:val="00187C6F"/>
    <w:rsid w:val="0019115E"/>
    <w:rsid w:val="001977C8"/>
    <w:rsid w:val="001B05ED"/>
    <w:rsid w:val="001B1A72"/>
    <w:rsid w:val="001B450B"/>
    <w:rsid w:val="001B56A3"/>
    <w:rsid w:val="001B6290"/>
    <w:rsid w:val="001B7178"/>
    <w:rsid w:val="001B7CE4"/>
    <w:rsid w:val="001C3041"/>
    <w:rsid w:val="001C3BBE"/>
    <w:rsid w:val="001C4829"/>
    <w:rsid w:val="001C59D5"/>
    <w:rsid w:val="001C7415"/>
    <w:rsid w:val="001D0148"/>
    <w:rsid w:val="001D450F"/>
    <w:rsid w:val="001D5137"/>
    <w:rsid w:val="001D6EA4"/>
    <w:rsid w:val="001E0585"/>
    <w:rsid w:val="001E14D0"/>
    <w:rsid w:val="001E27EF"/>
    <w:rsid w:val="001F33D8"/>
    <w:rsid w:val="001F5F01"/>
    <w:rsid w:val="001F67E4"/>
    <w:rsid w:val="0020563E"/>
    <w:rsid w:val="002148FB"/>
    <w:rsid w:val="0021686A"/>
    <w:rsid w:val="00216C5E"/>
    <w:rsid w:val="00217271"/>
    <w:rsid w:val="00222CE5"/>
    <w:rsid w:val="00225D27"/>
    <w:rsid w:val="00227CA6"/>
    <w:rsid w:val="002302A2"/>
    <w:rsid w:val="00230C28"/>
    <w:rsid w:val="00231681"/>
    <w:rsid w:val="00232D51"/>
    <w:rsid w:val="00234258"/>
    <w:rsid w:val="00235124"/>
    <w:rsid w:val="00241348"/>
    <w:rsid w:val="00242724"/>
    <w:rsid w:val="00243FB4"/>
    <w:rsid w:val="00247D0B"/>
    <w:rsid w:val="002546E3"/>
    <w:rsid w:val="002570D6"/>
    <w:rsid w:val="00257E63"/>
    <w:rsid w:val="002602AD"/>
    <w:rsid w:val="00260C60"/>
    <w:rsid w:val="00262434"/>
    <w:rsid w:val="0026329A"/>
    <w:rsid w:val="00266988"/>
    <w:rsid w:val="0027190D"/>
    <w:rsid w:val="00273EB5"/>
    <w:rsid w:val="00274F70"/>
    <w:rsid w:val="002833A3"/>
    <w:rsid w:val="00284C32"/>
    <w:rsid w:val="00287366"/>
    <w:rsid w:val="00292F26"/>
    <w:rsid w:val="002942A8"/>
    <w:rsid w:val="00294AB3"/>
    <w:rsid w:val="0029579A"/>
    <w:rsid w:val="00296257"/>
    <w:rsid w:val="00297574"/>
    <w:rsid w:val="002A0AC9"/>
    <w:rsid w:val="002A364C"/>
    <w:rsid w:val="002A55FA"/>
    <w:rsid w:val="002A5C71"/>
    <w:rsid w:val="002A70F2"/>
    <w:rsid w:val="002A7586"/>
    <w:rsid w:val="002B2DC6"/>
    <w:rsid w:val="002B7857"/>
    <w:rsid w:val="002C0738"/>
    <w:rsid w:val="002C4F39"/>
    <w:rsid w:val="002C7A44"/>
    <w:rsid w:val="002D0740"/>
    <w:rsid w:val="002D0A86"/>
    <w:rsid w:val="002D0FA5"/>
    <w:rsid w:val="002D202E"/>
    <w:rsid w:val="002D60E3"/>
    <w:rsid w:val="002E1B9D"/>
    <w:rsid w:val="002E307A"/>
    <w:rsid w:val="002E4880"/>
    <w:rsid w:val="002E4D67"/>
    <w:rsid w:val="002E5B86"/>
    <w:rsid w:val="002E7C6C"/>
    <w:rsid w:val="002F43AE"/>
    <w:rsid w:val="002F5B7A"/>
    <w:rsid w:val="002F5EBE"/>
    <w:rsid w:val="002F5F3F"/>
    <w:rsid w:val="002F5F91"/>
    <w:rsid w:val="002F61D7"/>
    <w:rsid w:val="002F6FBE"/>
    <w:rsid w:val="002F7D9C"/>
    <w:rsid w:val="00300DC0"/>
    <w:rsid w:val="003010DA"/>
    <w:rsid w:val="00306D8C"/>
    <w:rsid w:val="00310A2A"/>
    <w:rsid w:val="003110F0"/>
    <w:rsid w:val="0031280B"/>
    <w:rsid w:val="0031459F"/>
    <w:rsid w:val="0031548A"/>
    <w:rsid w:val="0032192F"/>
    <w:rsid w:val="003271CA"/>
    <w:rsid w:val="003272D4"/>
    <w:rsid w:val="00330A0C"/>
    <w:rsid w:val="003336C2"/>
    <w:rsid w:val="0034244D"/>
    <w:rsid w:val="0034416D"/>
    <w:rsid w:val="003455FF"/>
    <w:rsid w:val="0034718D"/>
    <w:rsid w:val="00353B91"/>
    <w:rsid w:val="0036027D"/>
    <w:rsid w:val="00360675"/>
    <w:rsid w:val="00360E1B"/>
    <w:rsid w:val="0036401C"/>
    <w:rsid w:val="00364393"/>
    <w:rsid w:val="00364792"/>
    <w:rsid w:val="00365B92"/>
    <w:rsid w:val="00365EE3"/>
    <w:rsid w:val="00370C06"/>
    <w:rsid w:val="0037333E"/>
    <w:rsid w:val="00376F04"/>
    <w:rsid w:val="003812E3"/>
    <w:rsid w:val="0038212D"/>
    <w:rsid w:val="00383195"/>
    <w:rsid w:val="00383197"/>
    <w:rsid w:val="00384733"/>
    <w:rsid w:val="003869DB"/>
    <w:rsid w:val="00387702"/>
    <w:rsid w:val="00391B43"/>
    <w:rsid w:val="00391B7F"/>
    <w:rsid w:val="00392A8D"/>
    <w:rsid w:val="00394AAF"/>
    <w:rsid w:val="00394EDE"/>
    <w:rsid w:val="0039506E"/>
    <w:rsid w:val="00395CF6"/>
    <w:rsid w:val="003966FF"/>
    <w:rsid w:val="003A0858"/>
    <w:rsid w:val="003A4ACD"/>
    <w:rsid w:val="003A6407"/>
    <w:rsid w:val="003B07AF"/>
    <w:rsid w:val="003B0871"/>
    <w:rsid w:val="003B65F0"/>
    <w:rsid w:val="003B68F4"/>
    <w:rsid w:val="003B6ECC"/>
    <w:rsid w:val="003C083F"/>
    <w:rsid w:val="003C2644"/>
    <w:rsid w:val="003C3ECB"/>
    <w:rsid w:val="003C4EBF"/>
    <w:rsid w:val="003D2BDF"/>
    <w:rsid w:val="003D39AA"/>
    <w:rsid w:val="003D5080"/>
    <w:rsid w:val="003D6BC6"/>
    <w:rsid w:val="003D6FC7"/>
    <w:rsid w:val="003E1A48"/>
    <w:rsid w:val="003E298C"/>
    <w:rsid w:val="003E50E4"/>
    <w:rsid w:val="003E6FFC"/>
    <w:rsid w:val="003F1752"/>
    <w:rsid w:val="003F304D"/>
    <w:rsid w:val="003F7ED8"/>
    <w:rsid w:val="003F7F52"/>
    <w:rsid w:val="00402EAC"/>
    <w:rsid w:val="00403279"/>
    <w:rsid w:val="0040660B"/>
    <w:rsid w:val="00407D48"/>
    <w:rsid w:val="00410681"/>
    <w:rsid w:val="00410835"/>
    <w:rsid w:val="0041187A"/>
    <w:rsid w:val="00411DD7"/>
    <w:rsid w:val="00412B92"/>
    <w:rsid w:val="00412C43"/>
    <w:rsid w:val="00413BE9"/>
    <w:rsid w:val="00415168"/>
    <w:rsid w:val="004152B2"/>
    <w:rsid w:val="00422108"/>
    <w:rsid w:val="00422222"/>
    <w:rsid w:val="0042322A"/>
    <w:rsid w:val="00425017"/>
    <w:rsid w:val="004265D2"/>
    <w:rsid w:val="00427D7E"/>
    <w:rsid w:val="0043671F"/>
    <w:rsid w:val="004372FF"/>
    <w:rsid w:val="00437D71"/>
    <w:rsid w:val="0044132E"/>
    <w:rsid w:val="00443EAE"/>
    <w:rsid w:val="0044425D"/>
    <w:rsid w:val="00450B30"/>
    <w:rsid w:val="00451390"/>
    <w:rsid w:val="0045221B"/>
    <w:rsid w:val="004523D7"/>
    <w:rsid w:val="004540EB"/>
    <w:rsid w:val="00456776"/>
    <w:rsid w:val="00456FAF"/>
    <w:rsid w:val="00462FFB"/>
    <w:rsid w:val="0046357F"/>
    <w:rsid w:val="00463F48"/>
    <w:rsid w:val="00464E27"/>
    <w:rsid w:val="00465307"/>
    <w:rsid w:val="0046544A"/>
    <w:rsid w:val="00467E3D"/>
    <w:rsid w:val="00467E65"/>
    <w:rsid w:val="00470177"/>
    <w:rsid w:val="00471C3D"/>
    <w:rsid w:val="004723A8"/>
    <w:rsid w:val="004740AD"/>
    <w:rsid w:val="00474FB8"/>
    <w:rsid w:val="00476CE8"/>
    <w:rsid w:val="004804A1"/>
    <w:rsid w:val="00483493"/>
    <w:rsid w:val="00490BAD"/>
    <w:rsid w:val="00491DF2"/>
    <w:rsid w:val="004A3472"/>
    <w:rsid w:val="004A38BB"/>
    <w:rsid w:val="004A396A"/>
    <w:rsid w:val="004A52D4"/>
    <w:rsid w:val="004B06AC"/>
    <w:rsid w:val="004B1F2C"/>
    <w:rsid w:val="004B3782"/>
    <w:rsid w:val="004B4FE5"/>
    <w:rsid w:val="004B569D"/>
    <w:rsid w:val="004B72D3"/>
    <w:rsid w:val="004C48DB"/>
    <w:rsid w:val="004C4EBA"/>
    <w:rsid w:val="004C5B15"/>
    <w:rsid w:val="004C5E95"/>
    <w:rsid w:val="004C74B0"/>
    <w:rsid w:val="004D26B1"/>
    <w:rsid w:val="004D5C0F"/>
    <w:rsid w:val="004E31AB"/>
    <w:rsid w:val="004E374B"/>
    <w:rsid w:val="004E442A"/>
    <w:rsid w:val="004E6039"/>
    <w:rsid w:val="004F1FE5"/>
    <w:rsid w:val="004F5395"/>
    <w:rsid w:val="004F7290"/>
    <w:rsid w:val="00500B00"/>
    <w:rsid w:val="0050305F"/>
    <w:rsid w:val="0051352F"/>
    <w:rsid w:val="00514474"/>
    <w:rsid w:val="00514793"/>
    <w:rsid w:val="00520F6B"/>
    <w:rsid w:val="0053351A"/>
    <w:rsid w:val="0053363D"/>
    <w:rsid w:val="00534D56"/>
    <w:rsid w:val="00541D83"/>
    <w:rsid w:val="005426BC"/>
    <w:rsid w:val="005434D6"/>
    <w:rsid w:val="0055082B"/>
    <w:rsid w:val="005513C3"/>
    <w:rsid w:val="00552F7E"/>
    <w:rsid w:val="0055375D"/>
    <w:rsid w:val="00553C09"/>
    <w:rsid w:val="00555966"/>
    <w:rsid w:val="00555B24"/>
    <w:rsid w:val="0055779D"/>
    <w:rsid w:val="0056091F"/>
    <w:rsid w:val="00563038"/>
    <w:rsid w:val="0056399C"/>
    <w:rsid w:val="005647B5"/>
    <w:rsid w:val="005739C2"/>
    <w:rsid w:val="00574C0B"/>
    <w:rsid w:val="00574DC9"/>
    <w:rsid w:val="00577F57"/>
    <w:rsid w:val="00581451"/>
    <w:rsid w:val="005855EA"/>
    <w:rsid w:val="005869E2"/>
    <w:rsid w:val="00590645"/>
    <w:rsid w:val="00595A56"/>
    <w:rsid w:val="005A0EC1"/>
    <w:rsid w:val="005A1018"/>
    <w:rsid w:val="005A7D53"/>
    <w:rsid w:val="005B34C7"/>
    <w:rsid w:val="005B5961"/>
    <w:rsid w:val="005C081E"/>
    <w:rsid w:val="005C17A4"/>
    <w:rsid w:val="005C27DA"/>
    <w:rsid w:val="005C67B6"/>
    <w:rsid w:val="005D3E33"/>
    <w:rsid w:val="005D46F8"/>
    <w:rsid w:val="005E1A71"/>
    <w:rsid w:val="005E2434"/>
    <w:rsid w:val="005E3525"/>
    <w:rsid w:val="005E51A6"/>
    <w:rsid w:val="005E698E"/>
    <w:rsid w:val="005F544D"/>
    <w:rsid w:val="00600C89"/>
    <w:rsid w:val="00611C85"/>
    <w:rsid w:val="00612AE1"/>
    <w:rsid w:val="00612FB5"/>
    <w:rsid w:val="00613D44"/>
    <w:rsid w:val="00613E4F"/>
    <w:rsid w:val="00614685"/>
    <w:rsid w:val="00615E94"/>
    <w:rsid w:val="00615EE0"/>
    <w:rsid w:val="00616BCA"/>
    <w:rsid w:val="00622477"/>
    <w:rsid w:val="00626E41"/>
    <w:rsid w:val="00626FC2"/>
    <w:rsid w:val="00630B4F"/>
    <w:rsid w:val="006312E6"/>
    <w:rsid w:val="00631641"/>
    <w:rsid w:val="006317E1"/>
    <w:rsid w:val="0063682B"/>
    <w:rsid w:val="0064067F"/>
    <w:rsid w:val="006445C6"/>
    <w:rsid w:val="006475E4"/>
    <w:rsid w:val="0065179F"/>
    <w:rsid w:val="006524F1"/>
    <w:rsid w:val="0065278D"/>
    <w:rsid w:val="00653865"/>
    <w:rsid w:val="00656161"/>
    <w:rsid w:val="006561B9"/>
    <w:rsid w:val="00656259"/>
    <w:rsid w:val="00656CE2"/>
    <w:rsid w:val="00662859"/>
    <w:rsid w:val="0066495B"/>
    <w:rsid w:val="00665318"/>
    <w:rsid w:val="00665CF9"/>
    <w:rsid w:val="00666502"/>
    <w:rsid w:val="0067007F"/>
    <w:rsid w:val="006712DE"/>
    <w:rsid w:val="00671B49"/>
    <w:rsid w:val="00674527"/>
    <w:rsid w:val="00675219"/>
    <w:rsid w:val="00676864"/>
    <w:rsid w:val="0068120D"/>
    <w:rsid w:val="00684800"/>
    <w:rsid w:val="00684A50"/>
    <w:rsid w:val="0068718C"/>
    <w:rsid w:val="006A1CD0"/>
    <w:rsid w:val="006A4291"/>
    <w:rsid w:val="006B0E8C"/>
    <w:rsid w:val="006B115A"/>
    <w:rsid w:val="006B5112"/>
    <w:rsid w:val="006B65C9"/>
    <w:rsid w:val="006C4059"/>
    <w:rsid w:val="006C5E4D"/>
    <w:rsid w:val="006D06A4"/>
    <w:rsid w:val="006D1D38"/>
    <w:rsid w:val="006D249D"/>
    <w:rsid w:val="006D2E39"/>
    <w:rsid w:val="006D386A"/>
    <w:rsid w:val="006D4338"/>
    <w:rsid w:val="006D6FD9"/>
    <w:rsid w:val="006E11E5"/>
    <w:rsid w:val="006E290A"/>
    <w:rsid w:val="006E3852"/>
    <w:rsid w:val="006E3974"/>
    <w:rsid w:val="006E6272"/>
    <w:rsid w:val="006E6FF1"/>
    <w:rsid w:val="006E7FCC"/>
    <w:rsid w:val="006F3D16"/>
    <w:rsid w:val="006F416F"/>
    <w:rsid w:val="00700855"/>
    <w:rsid w:val="00702361"/>
    <w:rsid w:val="0070312C"/>
    <w:rsid w:val="00711ABA"/>
    <w:rsid w:val="00713745"/>
    <w:rsid w:val="00714DEE"/>
    <w:rsid w:val="00714E76"/>
    <w:rsid w:val="007158D7"/>
    <w:rsid w:val="00715A32"/>
    <w:rsid w:val="007161C7"/>
    <w:rsid w:val="007224D6"/>
    <w:rsid w:val="00722805"/>
    <w:rsid w:val="00722874"/>
    <w:rsid w:val="00724403"/>
    <w:rsid w:val="00726626"/>
    <w:rsid w:val="007267C9"/>
    <w:rsid w:val="00732728"/>
    <w:rsid w:val="00733739"/>
    <w:rsid w:val="00733F6C"/>
    <w:rsid w:val="00735A52"/>
    <w:rsid w:val="0073646C"/>
    <w:rsid w:val="00736D3F"/>
    <w:rsid w:val="007404DE"/>
    <w:rsid w:val="00740A5D"/>
    <w:rsid w:val="00741D13"/>
    <w:rsid w:val="00744E59"/>
    <w:rsid w:val="0074568F"/>
    <w:rsid w:val="007520D8"/>
    <w:rsid w:val="00752877"/>
    <w:rsid w:val="007569DA"/>
    <w:rsid w:val="007576F5"/>
    <w:rsid w:val="007614C0"/>
    <w:rsid w:val="00761739"/>
    <w:rsid w:val="00761B67"/>
    <w:rsid w:val="0076242D"/>
    <w:rsid w:val="00762C10"/>
    <w:rsid w:val="00763322"/>
    <w:rsid w:val="00764B01"/>
    <w:rsid w:val="00767FCE"/>
    <w:rsid w:val="0077000F"/>
    <w:rsid w:val="007735A6"/>
    <w:rsid w:val="00776F39"/>
    <w:rsid w:val="007826BE"/>
    <w:rsid w:val="00782CC9"/>
    <w:rsid w:val="00791A11"/>
    <w:rsid w:val="007933DD"/>
    <w:rsid w:val="00794D34"/>
    <w:rsid w:val="007A15EB"/>
    <w:rsid w:val="007A29D8"/>
    <w:rsid w:val="007A5183"/>
    <w:rsid w:val="007A5949"/>
    <w:rsid w:val="007B2454"/>
    <w:rsid w:val="007B49D1"/>
    <w:rsid w:val="007B4EE6"/>
    <w:rsid w:val="007B715A"/>
    <w:rsid w:val="007C05C2"/>
    <w:rsid w:val="007C36F4"/>
    <w:rsid w:val="007D0E20"/>
    <w:rsid w:val="007D151E"/>
    <w:rsid w:val="007D4391"/>
    <w:rsid w:val="007E3AAA"/>
    <w:rsid w:val="007E4250"/>
    <w:rsid w:val="007E5CCB"/>
    <w:rsid w:val="007F2C82"/>
    <w:rsid w:val="007F42C6"/>
    <w:rsid w:val="008002B7"/>
    <w:rsid w:val="008045D7"/>
    <w:rsid w:val="00805F9D"/>
    <w:rsid w:val="00807475"/>
    <w:rsid w:val="00810EC7"/>
    <w:rsid w:val="008119ED"/>
    <w:rsid w:val="0081263D"/>
    <w:rsid w:val="00812A14"/>
    <w:rsid w:val="00815BA4"/>
    <w:rsid w:val="008212F8"/>
    <w:rsid w:val="00821627"/>
    <w:rsid w:val="00824C84"/>
    <w:rsid w:val="00825B0D"/>
    <w:rsid w:val="00825D87"/>
    <w:rsid w:val="00825FBA"/>
    <w:rsid w:val="00826625"/>
    <w:rsid w:val="008314D5"/>
    <w:rsid w:val="0083500A"/>
    <w:rsid w:val="00837531"/>
    <w:rsid w:val="00837B32"/>
    <w:rsid w:val="00843472"/>
    <w:rsid w:val="00843A5D"/>
    <w:rsid w:val="00844630"/>
    <w:rsid w:val="00850144"/>
    <w:rsid w:val="008544E3"/>
    <w:rsid w:val="0085593B"/>
    <w:rsid w:val="008608AD"/>
    <w:rsid w:val="00860ADB"/>
    <w:rsid w:val="00861082"/>
    <w:rsid w:val="0086141B"/>
    <w:rsid w:val="008629EF"/>
    <w:rsid w:val="00865469"/>
    <w:rsid w:val="00867361"/>
    <w:rsid w:val="00867BDE"/>
    <w:rsid w:val="00867CDB"/>
    <w:rsid w:val="00882098"/>
    <w:rsid w:val="0088327E"/>
    <w:rsid w:val="0088343B"/>
    <w:rsid w:val="0088536E"/>
    <w:rsid w:val="00886452"/>
    <w:rsid w:val="00887E22"/>
    <w:rsid w:val="008948BF"/>
    <w:rsid w:val="008A05BE"/>
    <w:rsid w:val="008A14F9"/>
    <w:rsid w:val="008A45E0"/>
    <w:rsid w:val="008A46B9"/>
    <w:rsid w:val="008A62EC"/>
    <w:rsid w:val="008A67DC"/>
    <w:rsid w:val="008A701C"/>
    <w:rsid w:val="008B1773"/>
    <w:rsid w:val="008B3350"/>
    <w:rsid w:val="008B5ACC"/>
    <w:rsid w:val="008B76E2"/>
    <w:rsid w:val="008B79B6"/>
    <w:rsid w:val="008C54A6"/>
    <w:rsid w:val="008D0225"/>
    <w:rsid w:val="008D2499"/>
    <w:rsid w:val="008D4235"/>
    <w:rsid w:val="008D56A4"/>
    <w:rsid w:val="008E122D"/>
    <w:rsid w:val="008E3633"/>
    <w:rsid w:val="008E5FC5"/>
    <w:rsid w:val="008F7100"/>
    <w:rsid w:val="00900043"/>
    <w:rsid w:val="00902A43"/>
    <w:rsid w:val="009030E2"/>
    <w:rsid w:val="0091132F"/>
    <w:rsid w:val="0091162B"/>
    <w:rsid w:val="009134BD"/>
    <w:rsid w:val="00913CE5"/>
    <w:rsid w:val="0091468D"/>
    <w:rsid w:val="00920DAD"/>
    <w:rsid w:val="0092130E"/>
    <w:rsid w:val="00924AA1"/>
    <w:rsid w:val="0092611B"/>
    <w:rsid w:val="00932F71"/>
    <w:rsid w:val="00934131"/>
    <w:rsid w:val="0093492D"/>
    <w:rsid w:val="00935A83"/>
    <w:rsid w:val="009400CF"/>
    <w:rsid w:val="0094012F"/>
    <w:rsid w:val="009440D0"/>
    <w:rsid w:val="00946C0A"/>
    <w:rsid w:val="009517E6"/>
    <w:rsid w:val="00952B76"/>
    <w:rsid w:val="00953EBA"/>
    <w:rsid w:val="0095519E"/>
    <w:rsid w:val="00955617"/>
    <w:rsid w:val="00956D47"/>
    <w:rsid w:val="00963DFD"/>
    <w:rsid w:val="00965CFA"/>
    <w:rsid w:val="00966D8E"/>
    <w:rsid w:val="009726EB"/>
    <w:rsid w:val="009769A8"/>
    <w:rsid w:val="00977D22"/>
    <w:rsid w:val="00980FA7"/>
    <w:rsid w:val="009811A4"/>
    <w:rsid w:val="0098299B"/>
    <w:rsid w:val="009834F2"/>
    <w:rsid w:val="00985F30"/>
    <w:rsid w:val="00987527"/>
    <w:rsid w:val="009876AC"/>
    <w:rsid w:val="00987E31"/>
    <w:rsid w:val="00987FC6"/>
    <w:rsid w:val="0099041F"/>
    <w:rsid w:val="00990DA8"/>
    <w:rsid w:val="0099157C"/>
    <w:rsid w:val="00991B00"/>
    <w:rsid w:val="009939D7"/>
    <w:rsid w:val="009939F7"/>
    <w:rsid w:val="00995D11"/>
    <w:rsid w:val="009A3A8C"/>
    <w:rsid w:val="009A3B69"/>
    <w:rsid w:val="009A3F11"/>
    <w:rsid w:val="009A5A05"/>
    <w:rsid w:val="009A6371"/>
    <w:rsid w:val="009A7676"/>
    <w:rsid w:val="009B0EE7"/>
    <w:rsid w:val="009B5C19"/>
    <w:rsid w:val="009B656F"/>
    <w:rsid w:val="009C2805"/>
    <w:rsid w:val="009C474D"/>
    <w:rsid w:val="009D41E6"/>
    <w:rsid w:val="009E3F37"/>
    <w:rsid w:val="009E4043"/>
    <w:rsid w:val="009E53F7"/>
    <w:rsid w:val="009E6390"/>
    <w:rsid w:val="009E6BE6"/>
    <w:rsid w:val="009E74F3"/>
    <w:rsid w:val="009F13A9"/>
    <w:rsid w:val="009F2877"/>
    <w:rsid w:val="009F2DD7"/>
    <w:rsid w:val="009F456D"/>
    <w:rsid w:val="009F462F"/>
    <w:rsid w:val="009F4D73"/>
    <w:rsid w:val="009F74A1"/>
    <w:rsid w:val="00A04FFA"/>
    <w:rsid w:val="00A13C3E"/>
    <w:rsid w:val="00A14E12"/>
    <w:rsid w:val="00A16A0C"/>
    <w:rsid w:val="00A22DDC"/>
    <w:rsid w:val="00A260AA"/>
    <w:rsid w:val="00A27428"/>
    <w:rsid w:val="00A31B11"/>
    <w:rsid w:val="00A35CBF"/>
    <w:rsid w:val="00A37285"/>
    <w:rsid w:val="00A44785"/>
    <w:rsid w:val="00A44A77"/>
    <w:rsid w:val="00A45B0F"/>
    <w:rsid w:val="00A4658A"/>
    <w:rsid w:val="00A50348"/>
    <w:rsid w:val="00A5433E"/>
    <w:rsid w:val="00A54CFC"/>
    <w:rsid w:val="00A56C93"/>
    <w:rsid w:val="00A624D3"/>
    <w:rsid w:val="00A62D59"/>
    <w:rsid w:val="00A64B6B"/>
    <w:rsid w:val="00A64C76"/>
    <w:rsid w:val="00A663AE"/>
    <w:rsid w:val="00A71D32"/>
    <w:rsid w:val="00A72880"/>
    <w:rsid w:val="00A744A6"/>
    <w:rsid w:val="00A74A73"/>
    <w:rsid w:val="00A81900"/>
    <w:rsid w:val="00A83D91"/>
    <w:rsid w:val="00A8689A"/>
    <w:rsid w:val="00A90108"/>
    <w:rsid w:val="00A915A9"/>
    <w:rsid w:val="00A91A23"/>
    <w:rsid w:val="00A93014"/>
    <w:rsid w:val="00A93D8A"/>
    <w:rsid w:val="00A94F2B"/>
    <w:rsid w:val="00AA7A34"/>
    <w:rsid w:val="00AB198B"/>
    <w:rsid w:val="00AB262D"/>
    <w:rsid w:val="00AB3954"/>
    <w:rsid w:val="00AB3E7E"/>
    <w:rsid w:val="00AB606D"/>
    <w:rsid w:val="00AC01A8"/>
    <w:rsid w:val="00AC02B5"/>
    <w:rsid w:val="00AC06B4"/>
    <w:rsid w:val="00AC394B"/>
    <w:rsid w:val="00AC4554"/>
    <w:rsid w:val="00AC48BE"/>
    <w:rsid w:val="00AC6E80"/>
    <w:rsid w:val="00AC73EB"/>
    <w:rsid w:val="00AC7455"/>
    <w:rsid w:val="00AC748C"/>
    <w:rsid w:val="00AD15D4"/>
    <w:rsid w:val="00AD2360"/>
    <w:rsid w:val="00AD4C82"/>
    <w:rsid w:val="00AD5B36"/>
    <w:rsid w:val="00AD6544"/>
    <w:rsid w:val="00AE064E"/>
    <w:rsid w:val="00AE22C6"/>
    <w:rsid w:val="00AE3778"/>
    <w:rsid w:val="00AF1404"/>
    <w:rsid w:val="00AF4946"/>
    <w:rsid w:val="00B10B7E"/>
    <w:rsid w:val="00B11262"/>
    <w:rsid w:val="00B1127F"/>
    <w:rsid w:val="00B1273A"/>
    <w:rsid w:val="00B13ABB"/>
    <w:rsid w:val="00B142B6"/>
    <w:rsid w:val="00B142BA"/>
    <w:rsid w:val="00B25534"/>
    <w:rsid w:val="00B3519A"/>
    <w:rsid w:val="00B36066"/>
    <w:rsid w:val="00B37495"/>
    <w:rsid w:val="00B37862"/>
    <w:rsid w:val="00B37D98"/>
    <w:rsid w:val="00B41684"/>
    <w:rsid w:val="00B42BCF"/>
    <w:rsid w:val="00B479C8"/>
    <w:rsid w:val="00B5549C"/>
    <w:rsid w:val="00B55D91"/>
    <w:rsid w:val="00B61F35"/>
    <w:rsid w:val="00B62935"/>
    <w:rsid w:val="00B64806"/>
    <w:rsid w:val="00B71BFA"/>
    <w:rsid w:val="00B7380A"/>
    <w:rsid w:val="00B74044"/>
    <w:rsid w:val="00B750A5"/>
    <w:rsid w:val="00B7717E"/>
    <w:rsid w:val="00B77F79"/>
    <w:rsid w:val="00B83E34"/>
    <w:rsid w:val="00B84899"/>
    <w:rsid w:val="00B8509E"/>
    <w:rsid w:val="00B910C8"/>
    <w:rsid w:val="00B92282"/>
    <w:rsid w:val="00B93E8C"/>
    <w:rsid w:val="00B9476A"/>
    <w:rsid w:val="00B9643B"/>
    <w:rsid w:val="00B9707F"/>
    <w:rsid w:val="00BA1F51"/>
    <w:rsid w:val="00BA3655"/>
    <w:rsid w:val="00BA372C"/>
    <w:rsid w:val="00BA3A05"/>
    <w:rsid w:val="00BA4DB0"/>
    <w:rsid w:val="00BA6F06"/>
    <w:rsid w:val="00BA7F96"/>
    <w:rsid w:val="00BB11BF"/>
    <w:rsid w:val="00BB1D7A"/>
    <w:rsid w:val="00BB543E"/>
    <w:rsid w:val="00BB7C2D"/>
    <w:rsid w:val="00BC0D17"/>
    <w:rsid w:val="00BC51B2"/>
    <w:rsid w:val="00BD2150"/>
    <w:rsid w:val="00BD47F1"/>
    <w:rsid w:val="00BD6AA4"/>
    <w:rsid w:val="00BD70A9"/>
    <w:rsid w:val="00BD7F10"/>
    <w:rsid w:val="00BE391D"/>
    <w:rsid w:val="00BF0A3E"/>
    <w:rsid w:val="00BF505E"/>
    <w:rsid w:val="00C02A8C"/>
    <w:rsid w:val="00C050EC"/>
    <w:rsid w:val="00C07B80"/>
    <w:rsid w:val="00C1146D"/>
    <w:rsid w:val="00C12170"/>
    <w:rsid w:val="00C149CA"/>
    <w:rsid w:val="00C15FBD"/>
    <w:rsid w:val="00C16DE2"/>
    <w:rsid w:val="00C205E3"/>
    <w:rsid w:val="00C21CB5"/>
    <w:rsid w:val="00C2413C"/>
    <w:rsid w:val="00C24F11"/>
    <w:rsid w:val="00C25C8E"/>
    <w:rsid w:val="00C25CD8"/>
    <w:rsid w:val="00C26381"/>
    <w:rsid w:val="00C26F2F"/>
    <w:rsid w:val="00C30FCD"/>
    <w:rsid w:val="00C3205C"/>
    <w:rsid w:val="00C323E3"/>
    <w:rsid w:val="00C34F98"/>
    <w:rsid w:val="00C37555"/>
    <w:rsid w:val="00C40D7B"/>
    <w:rsid w:val="00C411E2"/>
    <w:rsid w:val="00C43BB8"/>
    <w:rsid w:val="00C45716"/>
    <w:rsid w:val="00C47A9F"/>
    <w:rsid w:val="00C52262"/>
    <w:rsid w:val="00C52C63"/>
    <w:rsid w:val="00C54AEE"/>
    <w:rsid w:val="00C54EEE"/>
    <w:rsid w:val="00C60B89"/>
    <w:rsid w:val="00C6223B"/>
    <w:rsid w:val="00C626E0"/>
    <w:rsid w:val="00C64A4A"/>
    <w:rsid w:val="00C66722"/>
    <w:rsid w:val="00C6679B"/>
    <w:rsid w:val="00C72DF0"/>
    <w:rsid w:val="00C80E90"/>
    <w:rsid w:val="00C81007"/>
    <w:rsid w:val="00C822E5"/>
    <w:rsid w:val="00C83CAD"/>
    <w:rsid w:val="00C85E87"/>
    <w:rsid w:val="00C87A45"/>
    <w:rsid w:val="00C87F5C"/>
    <w:rsid w:val="00C917D9"/>
    <w:rsid w:val="00C91B17"/>
    <w:rsid w:val="00C92C6C"/>
    <w:rsid w:val="00CA3336"/>
    <w:rsid w:val="00CA3CF8"/>
    <w:rsid w:val="00CB7DE7"/>
    <w:rsid w:val="00CC0508"/>
    <w:rsid w:val="00CC170A"/>
    <w:rsid w:val="00CC3758"/>
    <w:rsid w:val="00CC58B9"/>
    <w:rsid w:val="00CC5A5D"/>
    <w:rsid w:val="00CC5B05"/>
    <w:rsid w:val="00CC6ABD"/>
    <w:rsid w:val="00CC7DB5"/>
    <w:rsid w:val="00CD0895"/>
    <w:rsid w:val="00CD08FE"/>
    <w:rsid w:val="00CD0AA9"/>
    <w:rsid w:val="00CD31A9"/>
    <w:rsid w:val="00CE12E0"/>
    <w:rsid w:val="00CF0518"/>
    <w:rsid w:val="00CF18A9"/>
    <w:rsid w:val="00CF41A0"/>
    <w:rsid w:val="00CF53D9"/>
    <w:rsid w:val="00CF5E1F"/>
    <w:rsid w:val="00CF6624"/>
    <w:rsid w:val="00CF7825"/>
    <w:rsid w:val="00CF7882"/>
    <w:rsid w:val="00D01599"/>
    <w:rsid w:val="00D015C7"/>
    <w:rsid w:val="00D025B0"/>
    <w:rsid w:val="00D03DED"/>
    <w:rsid w:val="00D04D41"/>
    <w:rsid w:val="00D05E4A"/>
    <w:rsid w:val="00D06C94"/>
    <w:rsid w:val="00D06D93"/>
    <w:rsid w:val="00D076D1"/>
    <w:rsid w:val="00D12CE6"/>
    <w:rsid w:val="00D14603"/>
    <w:rsid w:val="00D14D6E"/>
    <w:rsid w:val="00D1679A"/>
    <w:rsid w:val="00D17088"/>
    <w:rsid w:val="00D17BA1"/>
    <w:rsid w:val="00D20F5C"/>
    <w:rsid w:val="00D219DC"/>
    <w:rsid w:val="00D23463"/>
    <w:rsid w:val="00D23EB2"/>
    <w:rsid w:val="00D24C37"/>
    <w:rsid w:val="00D25825"/>
    <w:rsid w:val="00D26A09"/>
    <w:rsid w:val="00D2735F"/>
    <w:rsid w:val="00D30068"/>
    <w:rsid w:val="00D320C2"/>
    <w:rsid w:val="00D34CE7"/>
    <w:rsid w:val="00D376D9"/>
    <w:rsid w:val="00D37DD0"/>
    <w:rsid w:val="00D37E17"/>
    <w:rsid w:val="00D4082F"/>
    <w:rsid w:val="00D41A7F"/>
    <w:rsid w:val="00D42FA7"/>
    <w:rsid w:val="00D43B06"/>
    <w:rsid w:val="00D43B07"/>
    <w:rsid w:val="00D453CC"/>
    <w:rsid w:val="00D50471"/>
    <w:rsid w:val="00D50F39"/>
    <w:rsid w:val="00D540E4"/>
    <w:rsid w:val="00D54D9C"/>
    <w:rsid w:val="00D56FAF"/>
    <w:rsid w:val="00D67492"/>
    <w:rsid w:val="00D70195"/>
    <w:rsid w:val="00D70884"/>
    <w:rsid w:val="00D758D0"/>
    <w:rsid w:val="00D75DEF"/>
    <w:rsid w:val="00D77A79"/>
    <w:rsid w:val="00D801D8"/>
    <w:rsid w:val="00D81687"/>
    <w:rsid w:val="00D82413"/>
    <w:rsid w:val="00D8393C"/>
    <w:rsid w:val="00D8410F"/>
    <w:rsid w:val="00D85D87"/>
    <w:rsid w:val="00D86918"/>
    <w:rsid w:val="00D91083"/>
    <w:rsid w:val="00D95810"/>
    <w:rsid w:val="00D95B23"/>
    <w:rsid w:val="00D97E20"/>
    <w:rsid w:val="00DA0CD7"/>
    <w:rsid w:val="00DA1879"/>
    <w:rsid w:val="00DA27E2"/>
    <w:rsid w:val="00DA58FE"/>
    <w:rsid w:val="00DB1CB5"/>
    <w:rsid w:val="00DB2DA8"/>
    <w:rsid w:val="00DB3761"/>
    <w:rsid w:val="00DC0F1D"/>
    <w:rsid w:val="00DC2EDD"/>
    <w:rsid w:val="00DD0BFF"/>
    <w:rsid w:val="00DD4B81"/>
    <w:rsid w:val="00DE0538"/>
    <w:rsid w:val="00DE24A3"/>
    <w:rsid w:val="00DE5078"/>
    <w:rsid w:val="00DF2626"/>
    <w:rsid w:val="00DF419A"/>
    <w:rsid w:val="00E017AE"/>
    <w:rsid w:val="00E02271"/>
    <w:rsid w:val="00E02A15"/>
    <w:rsid w:val="00E05903"/>
    <w:rsid w:val="00E06244"/>
    <w:rsid w:val="00E06667"/>
    <w:rsid w:val="00E07743"/>
    <w:rsid w:val="00E108C4"/>
    <w:rsid w:val="00E1177E"/>
    <w:rsid w:val="00E13968"/>
    <w:rsid w:val="00E139A4"/>
    <w:rsid w:val="00E15518"/>
    <w:rsid w:val="00E15FB0"/>
    <w:rsid w:val="00E2086E"/>
    <w:rsid w:val="00E22F52"/>
    <w:rsid w:val="00E2337A"/>
    <w:rsid w:val="00E253EC"/>
    <w:rsid w:val="00E3261B"/>
    <w:rsid w:val="00E3378D"/>
    <w:rsid w:val="00E344E7"/>
    <w:rsid w:val="00E3575E"/>
    <w:rsid w:val="00E3746E"/>
    <w:rsid w:val="00E37AFA"/>
    <w:rsid w:val="00E43944"/>
    <w:rsid w:val="00E43F87"/>
    <w:rsid w:val="00E45B43"/>
    <w:rsid w:val="00E45D13"/>
    <w:rsid w:val="00E46DB7"/>
    <w:rsid w:val="00E4726F"/>
    <w:rsid w:val="00E50DE5"/>
    <w:rsid w:val="00E53E75"/>
    <w:rsid w:val="00E54F75"/>
    <w:rsid w:val="00E61EDB"/>
    <w:rsid w:val="00E6243E"/>
    <w:rsid w:val="00E6494D"/>
    <w:rsid w:val="00E673FD"/>
    <w:rsid w:val="00E70969"/>
    <w:rsid w:val="00E70CAC"/>
    <w:rsid w:val="00E73AED"/>
    <w:rsid w:val="00E77F97"/>
    <w:rsid w:val="00E84B64"/>
    <w:rsid w:val="00E859DC"/>
    <w:rsid w:val="00E86579"/>
    <w:rsid w:val="00E913BB"/>
    <w:rsid w:val="00E9143D"/>
    <w:rsid w:val="00E91F65"/>
    <w:rsid w:val="00E93C84"/>
    <w:rsid w:val="00EA140A"/>
    <w:rsid w:val="00EA2149"/>
    <w:rsid w:val="00EA5EDB"/>
    <w:rsid w:val="00EB5F47"/>
    <w:rsid w:val="00EB672B"/>
    <w:rsid w:val="00EB7B35"/>
    <w:rsid w:val="00EC13CE"/>
    <w:rsid w:val="00ED0F1C"/>
    <w:rsid w:val="00ED2267"/>
    <w:rsid w:val="00ED29FF"/>
    <w:rsid w:val="00ED6244"/>
    <w:rsid w:val="00ED6B40"/>
    <w:rsid w:val="00EE0210"/>
    <w:rsid w:val="00EE3C92"/>
    <w:rsid w:val="00EF2AB6"/>
    <w:rsid w:val="00EF481B"/>
    <w:rsid w:val="00F02ED5"/>
    <w:rsid w:val="00F0347C"/>
    <w:rsid w:val="00F04B04"/>
    <w:rsid w:val="00F04B16"/>
    <w:rsid w:val="00F05AEC"/>
    <w:rsid w:val="00F060F9"/>
    <w:rsid w:val="00F0688E"/>
    <w:rsid w:val="00F07C94"/>
    <w:rsid w:val="00F10B62"/>
    <w:rsid w:val="00F137B2"/>
    <w:rsid w:val="00F14E8C"/>
    <w:rsid w:val="00F163DA"/>
    <w:rsid w:val="00F20B06"/>
    <w:rsid w:val="00F223D7"/>
    <w:rsid w:val="00F227E5"/>
    <w:rsid w:val="00F25CA4"/>
    <w:rsid w:val="00F26A8C"/>
    <w:rsid w:val="00F2790C"/>
    <w:rsid w:val="00F31598"/>
    <w:rsid w:val="00F347D7"/>
    <w:rsid w:val="00F43C35"/>
    <w:rsid w:val="00F5453C"/>
    <w:rsid w:val="00F56311"/>
    <w:rsid w:val="00F57651"/>
    <w:rsid w:val="00F61DCC"/>
    <w:rsid w:val="00F6264F"/>
    <w:rsid w:val="00F648D7"/>
    <w:rsid w:val="00F6693E"/>
    <w:rsid w:val="00F66B73"/>
    <w:rsid w:val="00F711AA"/>
    <w:rsid w:val="00F7395D"/>
    <w:rsid w:val="00F75C80"/>
    <w:rsid w:val="00F770BD"/>
    <w:rsid w:val="00F771AE"/>
    <w:rsid w:val="00F7745F"/>
    <w:rsid w:val="00F81BB5"/>
    <w:rsid w:val="00F8251F"/>
    <w:rsid w:val="00F8398B"/>
    <w:rsid w:val="00F87DB0"/>
    <w:rsid w:val="00F92860"/>
    <w:rsid w:val="00F9340F"/>
    <w:rsid w:val="00F946BB"/>
    <w:rsid w:val="00F97857"/>
    <w:rsid w:val="00FA632B"/>
    <w:rsid w:val="00FA76A9"/>
    <w:rsid w:val="00FB04E9"/>
    <w:rsid w:val="00FB2A51"/>
    <w:rsid w:val="00FB60D4"/>
    <w:rsid w:val="00FB6361"/>
    <w:rsid w:val="00FB6BA2"/>
    <w:rsid w:val="00FB74E2"/>
    <w:rsid w:val="00FC0A15"/>
    <w:rsid w:val="00FC2A64"/>
    <w:rsid w:val="00FC62F4"/>
    <w:rsid w:val="00FD1A53"/>
    <w:rsid w:val="00FD3897"/>
    <w:rsid w:val="00FE34E0"/>
    <w:rsid w:val="00FE4B14"/>
    <w:rsid w:val="00FE5EBC"/>
    <w:rsid w:val="00FF0C7B"/>
    <w:rsid w:val="00FF42F8"/>
    <w:rsid w:val="00FF5073"/>
    <w:rsid w:val="00FF58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color w:val="44546A" w:themeColor="text2"/>
        <w:sz w:val="26"/>
        <w:szCs w:val="26"/>
        <w:lang w:val="cs-CZ" w:eastAsia="ja-JP" w:bidi="ar-SA"/>
      </w:rPr>
    </w:rPrDefault>
    <w:pPrDefault>
      <w:pPr>
        <w:spacing w:after="160" w:line="312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" w:unhideWhenUsed="0" w:qFormat="1"/>
    <w:lsdException w:name="Default Paragraph Font" w:uiPriority="1"/>
    <w:lsdException w:name="Subtitle" w:semiHidden="0" w:uiPriority="2" w:unhideWhenUsed="0" w:qFormat="1"/>
    <w:lsdException w:name="Date" w:uiPriority="3" w:qFormat="1"/>
    <w:lsdException w:name="Strong" w:uiPriority="22" w:qFormat="1"/>
    <w:lsdException w:name="Emphasis" w:uiPriority="20" w:qFormat="1"/>
    <w:lsdException w:name="Table Grid" w:semiHidden="0" w:uiPriority="39" w:unhideWhenUsed="0"/>
    <w:lsdException w:name="Placeholder Text" w:unhideWhenUsed="0"/>
    <w:lsdException w:name="No Spacing" w:uiPriority="1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pPr>
      <w:keepNext/>
      <w:keepLines/>
      <w:pBdr>
        <w:bottom w:val="single" w:sz="24" w:space="6" w:color="44546A" w:themeColor="text2"/>
      </w:pBdr>
      <w:spacing w:after="180" w:line="240" w:lineRule="auto"/>
      <w:outlineLvl w:val="0"/>
    </w:pPr>
    <w:rPr>
      <w:rFonts w:asciiTheme="majorHAnsi" w:eastAsiaTheme="majorEastAsia" w:hAnsiTheme="majorHAnsi" w:cstheme="majorBidi"/>
      <w:b/>
      <w:caps/>
      <w:sz w:val="50"/>
      <w:szCs w:val="32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pPr>
      <w:keepNext/>
      <w:keepLines/>
      <w:spacing w:after="120" w:line="240" w:lineRule="auto"/>
      <w:outlineLvl w:val="1"/>
    </w:pPr>
    <w:rPr>
      <w:rFonts w:asciiTheme="majorHAnsi" w:eastAsiaTheme="majorEastAsia" w:hAnsiTheme="majorHAnsi" w:cstheme="majorBidi"/>
      <w:b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pPr>
      <w:keepNext/>
      <w:keepLines/>
      <w:outlineLvl w:val="2"/>
    </w:pPr>
    <w:rPr>
      <w:rFonts w:asciiTheme="majorHAnsi" w:eastAsiaTheme="majorEastAsia" w:hAnsiTheme="majorHAnsi" w:cstheme="majorBidi"/>
      <w:b/>
      <w:i/>
      <w:szCs w:val="24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pPr>
      <w:keepNext/>
      <w:keepLines/>
      <w:outlineLvl w:val="3"/>
    </w:pPr>
    <w:rPr>
      <w:rFonts w:asciiTheme="majorHAnsi" w:eastAsiaTheme="majorEastAsia" w:hAnsiTheme="majorHAnsi" w:cstheme="majorBidi"/>
      <w:iCs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pPr>
      <w:keepNext/>
      <w:keepLines/>
      <w:outlineLvl w:val="4"/>
    </w:pPr>
    <w:rPr>
      <w:rFonts w:asciiTheme="majorHAnsi" w:eastAsiaTheme="majorEastAsia" w:hAnsiTheme="majorHAnsi" w:cstheme="majorBidi"/>
      <w:i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pPr>
      <w:keepNext/>
      <w:keepLines/>
      <w:outlineLvl w:val="5"/>
    </w:pPr>
    <w:rPr>
      <w:rFonts w:asciiTheme="majorHAnsi" w:eastAsiaTheme="majorEastAsia" w:hAnsiTheme="majorHAnsi" w:cstheme="majorBidi"/>
      <w:b/>
      <w:sz w:val="24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pPr>
      <w:keepNext/>
      <w:keepLines/>
      <w:outlineLvl w:val="6"/>
    </w:pPr>
    <w:rPr>
      <w:rFonts w:asciiTheme="majorHAnsi" w:eastAsiaTheme="majorEastAsia" w:hAnsiTheme="majorHAnsi" w:cstheme="majorBidi"/>
      <w:b/>
      <w:i/>
      <w:iCs/>
      <w:sz w:val="24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pPr>
      <w:keepNext/>
      <w:keepLines/>
      <w:outlineLvl w:val="7"/>
    </w:pPr>
    <w:rPr>
      <w:rFonts w:asciiTheme="majorHAnsi" w:eastAsiaTheme="majorEastAsia" w:hAnsiTheme="majorHAnsi" w:cstheme="majorBidi"/>
      <w:sz w:val="24"/>
      <w:szCs w:val="21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pPr>
      <w:keepNext/>
      <w:keepLines/>
      <w:outlineLvl w:val="8"/>
    </w:pPr>
    <w:rPr>
      <w:rFonts w:asciiTheme="majorHAnsi" w:eastAsiaTheme="majorEastAsia" w:hAnsiTheme="majorHAnsi" w:cstheme="majorBidi"/>
      <w:i/>
      <w:iCs/>
      <w:sz w:val="24"/>
      <w:szCs w:val="21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Nzevknihy">
    <w:name w:val="Book Title"/>
    <w:basedOn w:val="Standardnpsmoodstavce"/>
    <w:uiPriority w:val="33"/>
    <w:semiHidden/>
    <w:unhideWhenUsed/>
    <w:qFormat/>
    <w:rPr>
      <w:b w:val="0"/>
      <w:bCs/>
      <w:i w:val="0"/>
      <w:iCs/>
      <w:color w:val="44546A" w:themeColor="text2"/>
      <w:spacing w:val="5"/>
      <w:u w:val="single"/>
    </w:rPr>
  </w:style>
  <w:style w:type="character" w:styleId="Odkazintenzivn">
    <w:name w:val="Intense Reference"/>
    <w:basedOn w:val="Standardnpsmoodstavce"/>
    <w:uiPriority w:val="32"/>
    <w:semiHidden/>
    <w:unhideWhenUsed/>
    <w:qFormat/>
    <w:rPr>
      <w:b/>
      <w:bCs/>
      <w:i/>
      <w:caps/>
      <w:smallCaps w:val="0"/>
      <w:color w:val="44546A" w:themeColor="text2"/>
      <w:spacing w:val="5"/>
    </w:rPr>
  </w:style>
  <w:style w:type="character" w:customStyle="1" w:styleId="Nadpis1Char">
    <w:name w:val="Nadpis 1 Char"/>
    <w:basedOn w:val="Standardnpsmoodstavce"/>
    <w:link w:val="Nadpis1"/>
    <w:uiPriority w:val="9"/>
    <w:rPr>
      <w:rFonts w:asciiTheme="majorHAnsi" w:eastAsiaTheme="majorEastAsia" w:hAnsiTheme="majorHAnsi" w:cstheme="majorBidi"/>
      <w:b/>
      <w:caps/>
      <w:sz w:val="50"/>
      <w:szCs w:val="32"/>
    </w:rPr>
  </w:style>
  <w:style w:type="character" w:customStyle="1" w:styleId="Nadpis2Char">
    <w:name w:val="Nadpis 2 Char"/>
    <w:basedOn w:val="Standardnpsmoodstavce"/>
    <w:link w:val="Nadpis2"/>
    <w:uiPriority w:val="9"/>
    <w:rPr>
      <w:rFonts w:asciiTheme="majorHAnsi" w:eastAsiaTheme="majorEastAsia" w:hAnsiTheme="majorHAnsi" w:cstheme="majorBidi"/>
      <w:b/>
    </w:rPr>
  </w:style>
  <w:style w:type="paragraph" w:styleId="Nzev">
    <w:name w:val="Title"/>
    <w:basedOn w:val="Normln"/>
    <w:link w:val="NzevChar"/>
    <w:uiPriority w:val="1"/>
    <w:qFormat/>
    <w:pPr>
      <w:spacing w:after="0" w:line="240" w:lineRule="auto"/>
      <w:contextualSpacing/>
    </w:pPr>
    <w:rPr>
      <w:rFonts w:asciiTheme="majorHAnsi" w:eastAsiaTheme="majorEastAsia" w:hAnsiTheme="majorHAnsi" w:cstheme="majorBidi"/>
      <w:b/>
      <w:caps/>
      <w:kern w:val="28"/>
      <w:sz w:val="94"/>
      <w:szCs w:val="56"/>
    </w:rPr>
  </w:style>
  <w:style w:type="character" w:customStyle="1" w:styleId="NzevChar">
    <w:name w:val="Název Char"/>
    <w:basedOn w:val="Standardnpsmoodstavce"/>
    <w:link w:val="Nzev"/>
    <w:uiPriority w:val="1"/>
    <w:rPr>
      <w:rFonts w:asciiTheme="majorHAnsi" w:eastAsiaTheme="majorEastAsia" w:hAnsiTheme="majorHAnsi" w:cstheme="majorBidi"/>
      <w:b/>
      <w:caps/>
      <w:kern w:val="28"/>
      <w:sz w:val="94"/>
      <w:szCs w:val="56"/>
    </w:rPr>
  </w:style>
  <w:style w:type="paragraph" w:styleId="Podtitul">
    <w:name w:val="Subtitle"/>
    <w:basedOn w:val="Normln"/>
    <w:link w:val="PodtitulChar"/>
    <w:uiPriority w:val="2"/>
    <w:qFormat/>
    <w:pPr>
      <w:numPr>
        <w:ilvl w:val="1"/>
      </w:numPr>
      <w:spacing w:after="0" w:line="240" w:lineRule="auto"/>
      <w:contextualSpacing/>
    </w:pPr>
    <w:rPr>
      <w:rFonts w:eastAsiaTheme="minorEastAsia"/>
      <w:i/>
      <w:sz w:val="48"/>
    </w:rPr>
  </w:style>
  <w:style w:type="character" w:customStyle="1" w:styleId="PodtitulChar">
    <w:name w:val="Podtitul Char"/>
    <w:basedOn w:val="Standardnpsmoodstavce"/>
    <w:link w:val="Podtitul"/>
    <w:uiPriority w:val="2"/>
    <w:rPr>
      <w:rFonts w:eastAsiaTheme="minorEastAsia"/>
      <w:i/>
      <w:sz w:val="48"/>
    </w:rPr>
  </w:style>
  <w:style w:type="paragraph" w:styleId="Datum">
    <w:name w:val="Date"/>
    <w:basedOn w:val="Normln"/>
    <w:next w:val="Nadpis1"/>
    <w:link w:val="DatumChar"/>
    <w:uiPriority w:val="3"/>
    <w:qFormat/>
    <w:pPr>
      <w:spacing w:before="480" w:after="60" w:line="240" w:lineRule="auto"/>
    </w:pPr>
    <w:rPr>
      <w:sz w:val="32"/>
    </w:rPr>
  </w:style>
  <w:style w:type="character" w:customStyle="1" w:styleId="DatumChar">
    <w:name w:val="Datum Char"/>
    <w:basedOn w:val="Standardnpsmoodstavce"/>
    <w:link w:val="Datum"/>
    <w:uiPriority w:val="3"/>
    <w:rPr>
      <w:sz w:val="32"/>
    </w:rPr>
  </w:style>
  <w:style w:type="paragraph" w:styleId="Zpat">
    <w:name w:val="footer"/>
    <w:basedOn w:val="Normln"/>
    <w:link w:val="ZpatChar"/>
    <w:uiPriority w:val="99"/>
    <w:unhideWhenUsed/>
    <w:pPr>
      <w:spacing w:after="0" w:line="240" w:lineRule="auto"/>
    </w:pPr>
    <w:rPr>
      <w:b/>
      <w:sz w:val="36"/>
    </w:rPr>
  </w:style>
  <w:style w:type="character" w:customStyle="1" w:styleId="ZpatChar">
    <w:name w:val="Zápatí Char"/>
    <w:basedOn w:val="Standardnpsmoodstavce"/>
    <w:link w:val="Zpat"/>
    <w:uiPriority w:val="99"/>
    <w:rPr>
      <w:b/>
      <w:sz w:val="36"/>
    </w:rPr>
  </w:style>
  <w:style w:type="table" w:styleId="Mkatabulky">
    <w:name w:val="Table Grid"/>
    <w:basedOn w:val="Normlntabulka"/>
    <w:uiPriority w:val="39"/>
    <w:rsid w:val="002D0740"/>
    <w:pPr>
      <w:spacing w:after="0" w:line="240" w:lineRule="auto"/>
      <w:contextualSpacing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pPr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</w:style>
  <w:style w:type="paragraph" w:styleId="Titulek">
    <w:name w:val="caption"/>
    <w:basedOn w:val="Normln"/>
    <w:next w:val="Normln"/>
    <w:uiPriority w:val="35"/>
    <w:semiHidden/>
    <w:unhideWhenUsed/>
    <w:qFormat/>
    <w:pPr>
      <w:spacing w:after="200" w:line="240" w:lineRule="auto"/>
    </w:pPr>
    <w:rPr>
      <w:i/>
      <w:iCs/>
      <w:sz w:val="22"/>
      <w:szCs w:val="18"/>
    </w:rPr>
  </w:style>
  <w:style w:type="character" w:styleId="Zvraznn">
    <w:name w:val="Emphasis"/>
    <w:basedOn w:val="Standardnpsmoodstavce"/>
    <w:uiPriority w:val="20"/>
    <w:semiHidden/>
    <w:unhideWhenUsed/>
    <w:qFormat/>
    <w:rPr>
      <w:i/>
      <w:iCs/>
      <w:caps/>
      <w:smallCaps w:val="0"/>
      <w:color w:val="44546A" w:themeColor="text2"/>
    </w:rPr>
  </w:style>
  <w:style w:type="character" w:styleId="Zdraznnintenzivn">
    <w:name w:val="Intense Emphasis"/>
    <w:basedOn w:val="Standardnpsmoodstavce"/>
    <w:uiPriority w:val="21"/>
    <w:semiHidden/>
    <w:unhideWhenUsed/>
    <w:qFormat/>
    <w:rPr>
      <w:b/>
      <w:iCs/>
      <w:caps/>
      <w:smallCaps w:val="0"/>
      <w:color w:val="44546A" w:themeColor="text2"/>
    </w:rPr>
  </w:style>
  <w:style w:type="paragraph" w:styleId="Vrazncitt">
    <w:name w:val="Intense Quote"/>
    <w:basedOn w:val="Normln"/>
    <w:next w:val="Normln"/>
    <w:link w:val="VrazncittChar"/>
    <w:uiPriority w:val="30"/>
    <w:semiHidden/>
    <w:unhideWhenUsed/>
    <w:qFormat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b/>
      <w:i/>
      <w:iCs/>
      <w:sz w:val="36"/>
    </w:rPr>
  </w:style>
  <w:style w:type="character" w:customStyle="1" w:styleId="VrazncittChar">
    <w:name w:val="Výrazný citát Char"/>
    <w:basedOn w:val="Standardnpsmoodstavce"/>
    <w:link w:val="Vrazncitt"/>
    <w:uiPriority w:val="30"/>
    <w:semiHidden/>
    <w:rPr>
      <w:b/>
      <w:i/>
      <w:iCs/>
      <w:sz w:val="36"/>
    </w:rPr>
  </w:style>
  <w:style w:type="character" w:styleId="Zstupntext">
    <w:name w:val="Placeholder Text"/>
    <w:basedOn w:val="Standardnpsmoodstavce"/>
    <w:uiPriority w:val="99"/>
    <w:semiHidden/>
    <w:rPr>
      <w:color w:val="808080"/>
    </w:rPr>
  </w:style>
  <w:style w:type="paragraph" w:styleId="Citt">
    <w:name w:val="Quote"/>
    <w:basedOn w:val="Normln"/>
    <w:next w:val="Normln"/>
    <w:link w:val="CittChar"/>
    <w:uiPriority w:val="29"/>
    <w:semiHidden/>
    <w:unhideWhenUsed/>
    <w:qFormat/>
    <w:pPr>
      <w:spacing w:before="200"/>
      <w:ind w:left="864" w:right="864"/>
      <w:jc w:val="center"/>
    </w:pPr>
    <w:rPr>
      <w:iCs/>
      <w:sz w:val="36"/>
    </w:rPr>
  </w:style>
  <w:style w:type="character" w:customStyle="1" w:styleId="CittChar">
    <w:name w:val="Citát Char"/>
    <w:basedOn w:val="Standardnpsmoodstavce"/>
    <w:link w:val="Citt"/>
    <w:uiPriority w:val="29"/>
    <w:semiHidden/>
    <w:rPr>
      <w:iCs/>
      <w:sz w:val="36"/>
    </w:rPr>
  </w:style>
  <w:style w:type="character" w:styleId="Siln">
    <w:name w:val="Strong"/>
    <w:basedOn w:val="Standardnpsmoodstavce"/>
    <w:uiPriority w:val="22"/>
    <w:unhideWhenUsed/>
    <w:qFormat/>
    <w:rPr>
      <w:b/>
      <w:bCs/>
      <w:color w:val="44546A" w:themeColor="text2"/>
    </w:rPr>
  </w:style>
  <w:style w:type="character" w:styleId="Zdraznnjemn">
    <w:name w:val="Subtle Emphasis"/>
    <w:basedOn w:val="Standardnpsmoodstavce"/>
    <w:uiPriority w:val="19"/>
    <w:semiHidden/>
    <w:unhideWhenUsed/>
    <w:qFormat/>
    <w:rPr>
      <w:i/>
      <w:iCs/>
      <w:color w:val="44546A" w:themeColor="text2"/>
    </w:rPr>
  </w:style>
  <w:style w:type="character" w:styleId="Odkazjemn">
    <w:name w:val="Subtle Reference"/>
    <w:basedOn w:val="Standardnpsmoodstavce"/>
    <w:uiPriority w:val="31"/>
    <w:semiHidden/>
    <w:unhideWhenUsed/>
    <w:qFormat/>
    <w:rPr>
      <w:i/>
      <w:caps/>
      <w:smallCaps w:val="0"/>
      <w:color w:val="44546A" w:themeColor="text2"/>
    </w:rPr>
  </w:style>
  <w:style w:type="paragraph" w:styleId="Nadpisobsahu">
    <w:name w:val="TOC Heading"/>
    <w:basedOn w:val="Nadpis1"/>
    <w:next w:val="Normln"/>
    <w:uiPriority w:val="39"/>
    <w:semiHidden/>
    <w:unhideWhenUsed/>
    <w:qFormat/>
    <w:pPr>
      <w:outlineLvl w:val="9"/>
    </w:pPr>
  </w:style>
  <w:style w:type="character" w:customStyle="1" w:styleId="Nadpis3Char">
    <w:name w:val="Nadpis 3 Char"/>
    <w:basedOn w:val="Standardnpsmoodstavce"/>
    <w:link w:val="Nadpis3"/>
    <w:uiPriority w:val="9"/>
    <w:semiHidden/>
    <w:rPr>
      <w:rFonts w:asciiTheme="majorHAnsi" w:eastAsiaTheme="majorEastAsia" w:hAnsiTheme="majorHAnsi" w:cstheme="majorBidi"/>
      <w:b/>
      <w:i/>
      <w:szCs w:val="24"/>
    </w:rPr>
  </w:style>
  <w:style w:type="character" w:customStyle="1" w:styleId="Nadpis4Char">
    <w:name w:val="Nadpis 4 Char"/>
    <w:basedOn w:val="Standardnpsmoodstavce"/>
    <w:link w:val="Nadpis4"/>
    <w:uiPriority w:val="9"/>
    <w:semiHidden/>
    <w:rPr>
      <w:rFonts w:asciiTheme="majorHAnsi" w:eastAsiaTheme="majorEastAsia" w:hAnsiTheme="majorHAnsi" w:cstheme="majorBidi"/>
      <w:iCs/>
    </w:rPr>
  </w:style>
  <w:style w:type="character" w:customStyle="1" w:styleId="Nadpis5Char">
    <w:name w:val="Nadpis 5 Char"/>
    <w:basedOn w:val="Standardnpsmoodstavce"/>
    <w:link w:val="Nadpis5"/>
    <w:uiPriority w:val="9"/>
    <w:semiHidden/>
    <w:rPr>
      <w:rFonts w:asciiTheme="majorHAnsi" w:eastAsiaTheme="majorEastAsia" w:hAnsiTheme="majorHAnsi" w:cstheme="majorBidi"/>
      <w:i/>
    </w:rPr>
  </w:style>
  <w:style w:type="character" w:customStyle="1" w:styleId="Nadpis6Char">
    <w:name w:val="Nadpis 6 Char"/>
    <w:basedOn w:val="Standardnpsmoodstavce"/>
    <w:link w:val="Nadpis6"/>
    <w:uiPriority w:val="9"/>
    <w:semiHidden/>
    <w:rPr>
      <w:rFonts w:asciiTheme="majorHAnsi" w:eastAsiaTheme="majorEastAsia" w:hAnsiTheme="majorHAnsi" w:cstheme="majorBidi"/>
      <w:b/>
      <w:sz w:val="24"/>
    </w:rPr>
  </w:style>
  <w:style w:type="character" w:customStyle="1" w:styleId="Nadpis7Char">
    <w:name w:val="Nadpis 7 Char"/>
    <w:basedOn w:val="Standardnpsmoodstavce"/>
    <w:link w:val="Nadpis7"/>
    <w:uiPriority w:val="9"/>
    <w:semiHidden/>
    <w:rPr>
      <w:rFonts w:asciiTheme="majorHAnsi" w:eastAsiaTheme="majorEastAsia" w:hAnsiTheme="majorHAnsi" w:cstheme="majorBidi"/>
      <w:b/>
      <w:i/>
      <w:iCs/>
      <w:sz w:val="24"/>
    </w:rPr>
  </w:style>
  <w:style w:type="character" w:customStyle="1" w:styleId="Nadpis8Char">
    <w:name w:val="Nadpis 8 Char"/>
    <w:basedOn w:val="Standardnpsmoodstavce"/>
    <w:link w:val="Nadpis8"/>
    <w:uiPriority w:val="9"/>
    <w:semiHidden/>
    <w:rPr>
      <w:rFonts w:asciiTheme="majorHAnsi" w:eastAsiaTheme="majorEastAsia" w:hAnsiTheme="majorHAnsi" w:cstheme="majorBidi"/>
      <w:sz w:val="24"/>
      <w:szCs w:val="21"/>
    </w:rPr>
  </w:style>
  <w:style w:type="character" w:customStyle="1" w:styleId="Nadpis9Char">
    <w:name w:val="Nadpis 9 Char"/>
    <w:basedOn w:val="Standardnpsmoodstavce"/>
    <w:link w:val="Nadpis9"/>
    <w:uiPriority w:val="9"/>
    <w:semiHidden/>
    <w:rPr>
      <w:rFonts w:asciiTheme="majorHAnsi" w:eastAsiaTheme="majorEastAsia" w:hAnsiTheme="majorHAnsi" w:cstheme="majorBidi"/>
      <w:i/>
      <w:iCs/>
      <w:sz w:val="24"/>
      <w:szCs w:val="21"/>
    </w:rPr>
  </w:style>
  <w:style w:type="paragraph" w:styleId="Odstavecseseznamem">
    <w:name w:val="List Paragraph"/>
    <w:basedOn w:val="Normln"/>
    <w:uiPriority w:val="34"/>
    <w:unhideWhenUsed/>
    <w:qFormat/>
    <w:rsid w:val="005E698E"/>
    <w:pPr>
      <w:ind w:left="720"/>
      <w:contextualSpacing/>
    </w:pPr>
  </w:style>
  <w:style w:type="character" w:styleId="Hypertextovodkaz">
    <w:name w:val="Hyperlink"/>
    <w:basedOn w:val="Standardnpsmoodstavce"/>
    <w:uiPriority w:val="99"/>
    <w:semiHidden/>
    <w:unhideWhenUsed/>
    <w:rsid w:val="00722874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color w:val="44546A" w:themeColor="text2"/>
        <w:sz w:val="26"/>
        <w:szCs w:val="26"/>
        <w:lang w:val="cs-CZ" w:eastAsia="ja-JP" w:bidi="ar-SA"/>
      </w:rPr>
    </w:rPrDefault>
    <w:pPrDefault>
      <w:pPr>
        <w:spacing w:after="160" w:line="312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" w:unhideWhenUsed="0" w:qFormat="1"/>
    <w:lsdException w:name="Default Paragraph Font" w:uiPriority="1"/>
    <w:lsdException w:name="Subtitle" w:semiHidden="0" w:uiPriority="2" w:unhideWhenUsed="0" w:qFormat="1"/>
    <w:lsdException w:name="Date" w:uiPriority="3" w:qFormat="1"/>
    <w:lsdException w:name="Strong" w:uiPriority="22" w:qFormat="1"/>
    <w:lsdException w:name="Emphasis" w:uiPriority="20" w:qFormat="1"/>
    <w:lsdException w:name="Table Grid" w:semiHidden="0" w:uiPriority="39" w:unhideWhenUsed="0"/>
    <w:lsdException w:name="Placeholder Text" w:unhideWhenUsed="0"/>
    <w:lsdException w:name="No Spacing" w:uiPriority="1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pPr>
      <w:keepNext/>
      <w:keepLines/>
      <w:pBdr>
        <w:bottom w:val="single" w:sz="24" w:space="6" w:color="44546A" w:themeColor="text2"/>
      </w:pBdr>
      <w:spacing w:after="180" w:line="240" w:lineRule="auto"/>
      <w:outlineLvl w:val="0"/>
    </w:pPr>
    <w:rPr>
      <w:rFonts w:asciiTheme="majorHAnsi" w:eastAsiaTheme="majorEastAsia" w:hAnsiTheme="majorHAnsi" w:cstheme="majorBidi"/>
      <w:b/>
      <w:caps/>
      <w:sz w:val="50"/>
      <w:szCs w:val="32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pPr>
      <w:keepNext/>
      <w:keepLines/>
      <w:spacing w:after="120" w:line="240" w:lineRule="auto"/>
      <w:outlineLvl w:val="1"/>
    </w:pPr>
    <w:rPr>
      <w:rFonts w:asciiTheme="majorHAnsi" w:eastAsiaTheme="majorEastAsia" w:hAnsiTheme="majorHAnsi" w:cstheme="majorBidi"/>
      <w:b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pPr>
      <w:keepNext/>
      <w:keepLines/>
      <w:outlineLvl w:val="2"/>
    </w:pPr>
    <w:rPr>
      <w:rFonts w:asciiTheme="majorHAnsi" w:eastAsiaTheme="majorEastAsia" w:hAnsiTheme="majorHAnsi" w:cstheme="majorBidi"/>
      <w:b/>
      <w:i/>
      <w:szCs w:val="24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pPr>
      <w:keepNext/>
      <w:keepLines/>
      <w:outlineLvl w:val="3"/>
    </w:pPr>
    <w:rPr>
      <w:rFonts w:asciiTheme="majorHAnsi" w:eastAsiaTheme="majorEastAsia" w:hAnsiTheme="majorHAnsi" w:cstheme="majorBidi"/>
      <w:iCs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pPr>
      <w:keepNext/>
      <w:keepLines/>
      <w:outlineLvl w:val="4"/>
    </w:pPr>
    <w:rPr>
      <w:rFonts w:asciiTheme="majorHAnsi" w:eastAsiaTheme="majorEastAsia" w:hAnsiTheme="majorHAnsi" w:cstheme="majorBidi"/>
      <w:i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pPr>
      <w:keepNext/>
      <w:keepLines/>
      <w:outlineLvl w:val="5"/>
    </w:pPr>
    <w:rPr>
      <w:rFonts w:asciiTheme="majorHAnsi" w:eastAsiaTheme="majorEastAsia" w:hAnsiTheme="majorHAnsi" w:cstheme="majorBidi"/>
      <w:b/>
      <w:sz w:val="24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pPr>
      <w:keepNext/>
      <w:keepLines/>
      <w:outlineLvl w:val="6"/>
    </w:pPr>
    <w:rPr>
      <w:rFonts w:asciiTheme="majorHAnsi" w:eastAsiaTheme="majorEastAsia" w:hAnsiTheme="majorHAnsi" w:cstheme="majorBidi"/>
      <w:b/>
      <w:i/>
      <w:iCs/>
      <w:sz w:val="24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pPr>
      <w:keepNext/>
      <w:keepLines/>
      <w:outlineLvl w:val="7"/>
    </w:pPr>
    <w:rPr>
      <w:rFonts w:asciiTheme="majorHAnsi" w:eastAsiaTheme="majorEastAsia" w:hAnsiTheme="majorHAnsi" w:cstheme="majorBidi"/>
      <w:sz w:val="24"/>
      <w:szCs w:val="21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pPr>
      <w:keepNext/>
      <w:keepLines/>
      <w:outlineLvl w:val="8"/>
    </w:pPr>
    <w:rPr>
      <w:rFonts w:asciiTheme="majorHAnsi" w:eastAsiaTheme="majorEastAsia" w:hAnsiTheme="majorHAnsi" w:cstheme="majorBidi"/>
      <w:i/>
      <w:iCs/>
      <w:sz w:val="24"/>
      <w:szCs w:val="21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Nzevknihy">
    <w:name w:val="Book Title"/>
    <w:basedOn w:val="Standardnpsmoodstavce"/>
    <w:uiPriority w:val="33"/>
    <w:semiHidden/>
    <w:unhideWhenUsed/>
    <w:qFormat/>
    <w:rPr>
      <w:b w:val="0"/>
      <w:bCs/>
      <w:i w:val="0"/>
      <w:iCs/>
      <w:color w:val="44546A" w:themeColor="text2"/>
      <w:spacing w:val="5"/>
      <w:u w:val="single"/>
    </w:rPr>
  </w:style>
  <w:style w:type="character" w:styleId="Odkazintenzivn">
    <w:name w:val="Intense Reference"/>
    <w:basedOn w:val="Standardnpsmoodstavce"/>
    <w:uiPriority w:val="32"/>
    <w:semiHidden/>
    <w:unhideWhenUsed/>
    <w:qFormat/>
    <w:rPr>
      <w:b/>
      <w:bCs/>
      <w:i/>
      <w:caps/>
      <w:smallCaps w:val="0"/>
      <w:color w:val="44546A" w:themeColor="text2"/>
      <w:spacing w:val="5"/>
    </w:rPr>
  </w:style>
  <w:style w:type="character" w:customStyle="1" w:styleId="Nadpis1Char">
    <w:name w:val="Nadpis 1 Char"/>
    <w:basedOn w:val="Standardnpsmoodstavce"/>
    <w:link w:val="Nadpis1"/>
    <w:uiPriority w:val="9"/>
    <w:rPr>
      <w:rFonts w:asciiTheme="majorHAnsi" w:eastAsiaTheme="majorEastAsia" w:hAnsiTheme="majorHAnsi" w:cstheme="majorBidi"/>
      <w:b/>
      <w:caps/>
      <w:sz w:val="50"/>
      <w:szCs w:val="32"/>
    </w:rPr>
  </w:style>
  <w:style w:type="character" w:customStyle="1" w:styleId="Nadpis2Char">
    <w:name w:val="Nadpis 2 Char"/>
    <w:basedOn w:val="Standardnpsmoodstavce"/>
    <w:link w:val="Nadpis2"/>
    <w:uiPriority w:val="9"/>
    <w:rPr>
      <w:rFonts w:asciiTheme="majorHAnsi" w:eastAsiaTheme="majorEastAsia" w:hAnsiTheme="majorHAnsi" w:cstheme="majorBidi"/>
      <w:b/>
    </w:rPr>
  </w:style>
  <w:style w:type="paragraph" w:styleId="Nzev">
    <w:name w:val="Title"/>
    <w:basedOn w:val="Normln"/>
    <w:link w:val="NzevChar"/>
    <w:uiPriority w:val="1"/>
    <w:qFormat/>
    <w:pPr>
      <w:spacing w:after="0" w:line="240" w:lineRule="auto"/>
      <w:contextualSpacing/>
    </w:pPr>
    <w:rPr>
      <w:rFonts w:asciiTheme="majorHAnsi" w:eastAsiaTheme="majorEastAsia" w:hAnsiTheme="majorHAnsi" w:cstheme="majorBidi"/>
      <w:b/>
      <w:caps/>
      <w:kern w:val="28"/>
      <w:sz w:val="94"/>
      <w:szCs w:val="56"/>
    </w:rPr>
  </w:style>
  <w:style w:type="character" w:customStyle="1" w:styleId="NzevChar">
    <w:name w:val="Název Char"/>
    <w:basedOn w:val="Standardnpsmoodstavce"/>
    <w:link w:val="Nzev"/>
    <w:uiPriority w:val="1"/>
    <w:rPr>
      <w:rFonts w:asciiTheme="majorHAnsi" w:eastAsiaTheme="majorEastAsia" w:hAnsiTheme="majorHAnsi" w:cstheme="majorBidi"/>
      <w:b/>
      <w:caps/>
      <w:kern w:val="28"/>
      <w:sz w:val="94"/>
      <w:szCs w:val="56"/>
    </w:rPr>
  </w:style>
  <w:style w:type="paragraph" w:styleId="Podtitul">
    <w:name w:val="Subtitle"/>
    <w:basedOn w:val="Normln"/>
    <w:link w:val="PodtitulChar"/>
    <w:uiPriority w:val="2"/>
    <w:qFormat/>
    <w:pPr>
      <w:numPr>
        <w:ilvl w:val="1"/>
      </w:numPr>
      <w:spacing w:after="0" w:line="240" w:lineRule="auto"/>
      <w:contextualSpacing/>
    </w:pPr>
    <w:rPr>
      <w:rFonts w:eastAsiaTheme="minorEastAsia"/>
      <w:i/>
      <w:sz w:val="48"/>
    </w:rPr>
  </w:style>
  <w:style w:type="character" w:customStyle="1" w:styleId="PodtitulChar">
    <w:name w:val="Podtitul Char"/>
    <w:basedOn w:val="Standardnpsmoodstavce"/>
    <w:link w:val="Podtitul"/>
    <w:uiPriority w:val="2"/>
    <w:rPr>
      <w:rFonts w:eastAsiaTheme="minorEastAsia"/>
      <w:i/>
      <w:sz w:val="48"/>
    </w:rPr>
  </w:style>
  <w:style w:type="paragraph" w:styleId="Datum">
    <w:name w:val="Date"/>
    <w:basedOn w:val="Normln"/>
    <w:next w:val="Nadpis1"/>
    <w:link w:val="DatumChar"/>
    <w:uiPriority w:val="3"/>
    <w:qFormat/>
    <w:pPr>
      <w:spacing w:before="480" w:after="60" w:line="240" w:lineRule="auto"/>
    </w:pPr>
    <w:rPr>
      <w:sz w:val="32"/>
    </w:rPr>
  </w:style>
  <w:style w:type="character" w:customStyle="1" w:styleId="DatumChar">
    <w:name w:val="Datum Char"/>
    <w:basedOn w:val="Standardnpsmoodstavce"/>
    <w:link w:val="Datum"/>
    <w:uiPriority w:val="3"/>
    <w:rPr>
      <w:sz w:val="32"/>
    </w:rPr>
  </w:style>
  <w:style w:type="paragraph" w:styleId="Zpat">
    <w:name w:val="footer"/>
    <w:basedOn w:val="Normln"/>
    <w:link w:val="ZpatChar"/>
    <w:uiPriority w:val="99"/>
    <w:unhideWhenUsed/>
    <w:pPr>
      <w:spacing w:after="0" w:line="240" w:lineRule="auto"/>
    </w:pPr>
    <w:rPr>
      <w:b/>
      <w:sz w:val="36"/>
    </w:rPr>
  </w:style>
  <w:style w:type="character" w:customStyle="1" w:styleId="ZpatChar">
    <w:name w:val="Zápatí Char"/>
    <w:basedOn w:val="Standardnpsmoodstavce"/>
    <w:link w:val="Zpat"/>
    <w:uiPriority w:val="99"/>
    <w:rPr>
      <w:b/>
      <w:sz w:val="36"/>
    </w:rPr>
  </w:style>
  <w:style w:type="table" w:styleId="Mkatabulky">
    <w:name w:val="Table Grid"/>
    <w:basedOn w:val="Normlntabulka"/>
    <w:uiPriority w:val="39"/>
    <w:rsid w:val="002D0740"/>
    <w:pPr>
      <w:spacing w:after="0" w:line="240" w:lineRule="auto"/>
      <w:contextualSpacing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pPr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</w:style>
  <w:style w:type="paragraph" w:styleId="Titulek">
    <w:name w:val="caption"/>
    <w:basedOn w:val="Normln"/>
    <w:next w:val="Normln"/>
    <w:uiPriority w:val="35"/>
    <w:semiHidden/>
    <w:unhideWhenUsed/>
    <w:qFormat/>
    <w:pPr>
      <w:spacing w:after="200" w:line="240" w:lineRule="auto"/>
    </w:pPr>
    <w:rPr>
      <w:i/>
      <w:iCs/>
      <w:sz w:val="22"/>
      <w:szCs w:val="18"/>
    </w:rPr>
  </w:style>
  <w:style w:type="character" w:styleId="Zvraznn">
    <w:name w:val="Emphasis"/>
    <w:basedOn w:val="Standardnpsmoodstavce"/>
    <w:uiPriority w:val="20"/>
    <w:semiHidden/>
    <w:unhideWhenUsed/>
    <w:qFormat/>
    <w:rPr>
      <w:i/>
      <w:iCs/>
      <w:caps/>
      <w:smallCaps w:val="0"/>
      <w:color w:val="44546A" w:themeColor="text2"/>
    </w:rPr>
  </w:style>
  <w:style w:type="character" w:styleId="Zdraznnintenzivn">
    <w:name w:val="Intense Emphasis"/>
    <w:basedOn w:val="Standardnpsmoodstavce"/>
    <w:uiPriority w:val="21"/>
    <w:semiHidden/>
    <w:unhideWhenUsed/>
    <w:qFormat/>
    <w:rPr>
      <w:b/>
      <w:iCs/>
      <w:caps/>
      <w:smallCaps w:val="0"/>
      <w:color w:val="44546A" w:themeColor="text2"/>
    </w:rPr>
  </w:style>
  <w:style w:type="paragraph" w:styleId="Vrazncitt">
    <w:name w:val="Intense Quote"/>
    <w:basedOn w:val="Normln"/>
    <w:next w:val="Normln"/>
    <w:link w:val="VrazncittChar"/>
    <w:uiPriority w:val="30"/>
    <w:semiHidden/>
    <w:unhideWhenUsed/>
    <w:qFormat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b/>
      <w:i/>
      <w:iCs/>
      <w:sz w:val="36"/>
    </w:rPr>
  </w:style>
  <w:style w:type="character" w:customStyle="1" w:styleId="VrazncittChar">
    <w:name w:val="Výrazný citát Char"/>
    <w:basedOn w:val="Standardnpsmoodstavce"/>
    <w:link w:val="Vrazncitt"/>
    <w:uiPriority w:val="30"/>
    <w:semiHidden/>
    <w:rPr>
      <w:b/>
      <w:i/>
      <w:iCs/>
      <w:sz w:val="36"/>
    </w:rPr>
  </w:style>
  <w:style w:type="character" w:styleId="Zstupntext">
    <w:name w:val="Placeholder Text"/>
    <w:basedOn w:val="Standardnpsmoodstavce"/>
    <w:uiPriority w:val="99"/>
    <w:semiHidden/>
    <w:rPr>
      <w:color w:val="808080"/>
    </w:rPr>
  </w:style>
  <w:style w:type="paragraph" w:styleId="Citt">
    <w:name w:val="Quote"/>
    <w:basedOn w:val="Normln"/>
    <w:next w:val="Normln"/>
    <w:link w:val="CittChar"/>
    <w:uiPriority w:val="29"/>
    <w:semiHidden/>
    <w:unhideWhenUsed/>
    <w:qFormat/>
    <w:pPr>
      <w:spacing w:before="200"/>
      <w:ind w:left="864" w:right="864"/>
      <w:jc w:val="center"/>
    </w:pPr>
    <w:rPr>
      <w:iCs/>
      <w:sz w:val="36"/>
    </w:rPr>
  </w:style>
  <w:style w:type="character" w:customStyle="1" w:styleId="CittChar">
    <w:name w:val="Citát Char"/>
    <w:basedOn w:val="Standardnpsmoodstavce"/>
    <w:link w:val="Citt"/>
    <w:uiPriority w:val="29"/>
    <w:semiHidden/>
    <w:rPr>
      <w:iCs/>
      <w:sz w:val="36"/>
    </w:rPr>
  </w:style>
  <w:style w:type="character" w:styleId="Siln">
    <w:name w:val="Strong"/>
    <w:basedOn w:val="Standardnpsmoodstavce"/>
    <w:uiPriority w:val="22"/>
    <w:unhideWhenUsed/>
    <w:qFormat/>
    <w:rPr>
      <w:b/>
      <w:bCs/>
      <w:color w:val="44546A" w:themeColor="text2"/>
    </w:rPr>
  </w:style>
  <w:style w:type="character" w:styleId="Zdraznnjemn">
    <w:name w:val="Subtle Emphasis"/>
    <w:basedOn w:val="Standardnpsmoodstavce"/>
    <w:uiPriority w:val="19"/>
    <w:semiHidden/>
    <w:unhideWhenUsed/>
    <w:qFormat/>
    <w:rPr>
      <w:i/>
      <w:iCs/>
      <w:color w:val="44546A" w:themeColor="text2"/>
    </w:rPr>
  </w:style>
  <w:style w:type="character" w:styleId="Odkazjemn">
    <w:name w:val="Subtle Reference"/>
    <w:basedOn w:val="Standardnpsmoodstavce"/>
    <w:uiPriority w:val="31"/>
    <w:semiHidden/>
    <w:unhideWhenUsed/>
    <w:qFormat/>
    <w:rPr>
      <w:i/>
      <w:caps/>
      <w:smallCaps w:val="0"/>
      <w:color w:val="44546A" w:themeColor="text2"/>
    </w:rPr>
  </w:style>
  <w:style w:type="paragraph" w:styleId="Nadpisobsahu">
    <w:name w:val="TOC Heading"/>
    <w:basedOn w:val="Nadpis1"/>
    <w:next w:val="Normln"/>
    <w:uiPriority w:val="39"/>
    <w:semiHidden/>
    <w:unhideWhenUsed/>
    <w:qFormat/>
    <w:pPr>
      <w:outlineLvl w:val="9"/>
    </w:pPr>
  </w:style>
  <w:style w:type="character" w:customStyle="1" w:styleId="Nadpis3Char">
    <w:name w:val="Nadpis 3 Char"/>
    <w:basedOn w:val="Standardnpsmoodstavce"/>
    <w:link w:val="Nadpis3"/>
    <w:uiPriority w:val="9"/>
    <w:semiHidden/>
    <w:rPr>
      <w:rFonts w:asciiTheme="majorHAnsi" w:eastAsiaTheme="majorEastAsia" w:hAnsiTheme="majorHAnsi" w:cstheme="majorBidi"/>
      <w:b/>
      <w:i/>
      <w:szCs w:val="24"/>
    </w:rPr>
  </w:style>
  <w:style w:type="character" w:customStyle="1" w:styleId="Nadpis4Char">
    <w:name w:val="Nadpis 4 Char"/>
    <w:basedOn w:val="Standardnpsmoodstavce"/>
    <w:link w:val="Nadpis4"/>
    <w:uiPriority w:val="9"/>
    <w:semiHidden/>
    <w:rPr>
      <w:rFonts w:asciiTheme="majorHAnsi" w:eastAsiaTheme="majorEastAsia" w:hAnsiTheme="majorHAnsi" w:cstheme="majorBidi"/>
      <w:iCs/>
    </w:rPr>
  </w:style>
  <w:style w:type="character" w:customStyle="1" w:styleId="Nadpis5Char">
    <w:name w:val="Nadpis 5 Char"/>
    <w:basedOn w:val="Standardnpsmoodstavce"/>
    <w:link w:val="Nadpis5"/>
    <w:uiPriority w:val="9"/>
    <w:semiHidden/>
    <w:rPr>
      <w:rFonts w:asciiTheme="majorHAnsi" w:eastAsiaTheme="majorEastAsia" w:hAnsiTheme="majorHAnsi" w:cstheme="majorBidi"/>
      <w:i/>
    </w:rPr>
  </w:style>
  <w:style w:type="character" w:customStyle="1" w:styleId="Nadpis6Char">
    <w:name w:val="Nadpis 6 Char"/>
    <w:basedOn w:val="Standardnpsmoodstavce"/>
    <w:link w:val="Nadpis6"/>
    <w:uiPriority w:val="9"/>
    <w:semiHidden/>
    <w:rPr>
      <w:rFonts w:asciiTheme="majorHAnsi" w:eastAsiaTheme="majorEastAsia" w:hAnsiTheme="majorHAnsi" w:cstheme="majorBidi"/>
      <w:b/>
      <w:sz w:val="24"/>
    </w:rPr>
  </w:style>
  <w:style w:type="character" w:customStyle="1" w:styleId="Nadpis7Char">
    <w:name w:val="Nadpis 7 Char"/>
    <w:basedOn w:val="Standardnpsmoodstavce"/>
    <w:link w:val="Nadpis7"/>
    <w:uiPriority w:val="9"/>
    <w:semiHidden/>
    <w:rPr>
      <w:rFonts w:asciiTheme="majorHAnsi" w:eastAsiaTheme="majorEastAsia" w:hAnsiTheme="majorHAnsi" w:cstheme="majorBidi"/>
      <w:b/>
      <w:i/>
      <w:iCs/>
      <w:sz w:val="24"/>
    </w:rPr>
  </w:style>
  <w:style w:type="character" w:customStyle="1" w:styleId="Nadpis8Char">
    <w:name w:val="Nadpis 8 Char"/>
    <w:basedOn w:val="Standardnpsmoodstavce"/>
    <w:link w:val="Nadpis8"/>
    <w:uiPriority w:val="9"/>
    <w:semiHidden/>
    <w:rPr>
      <w:rFonts w:asciiTheme="majorHAnsi" w:eastAsiaTheme="majorEastAsia" w:hAnsiTheme="majorHAnsi" w:cstheme="majorBidi"/>
      <w:sz w:val="24"/>
      <w:szCs w:val="21"/>
    </w:rPr>
  </w:style>
  <w:style w:type="character" w:customStyle="1" w:styleId="Nadpis9Char">
    <w:name w:val="Nadpis 9 Char"/>
    <w:basedOn w:val="Standardnpsmoodstavce"/>
    <w:link w:val="Nadpis9"/>
    <w:uiPriority w:val="9"/>
    <w:semiHidden/>
    <w:rPr>
      <w:rFonts w:asciiTheme="majorHAnsi" w:eastAsiaTheme="majorEastAsia" w:hAnsiTheme="majorHAnsi" w:cstheme="majorBidi"/>
      <w:i/>
      <w:iCs/>
      <w:sz w:val="24"/>
      <w:szCs w:val="21"/>
    </w:rPr>
  </w:style>
  <w:style w:type="paragraph" w:styleId="Odstavecseseznamem">
    <w:name w:val="List Paragraph"/>
    <w:basedOn w:val="Normln"/>
    <w:uiPriority w:val="34"/>
    <w:unhideWhenUsed/>
    <w:qFormat/>
    <w:rsid w:val="005E698E"/>
    <w:pPr>
      <w:ind w:left="720"/>
      <w:contextualSpacing/>
    </w:pPr>
  </w:style>
  <w:style w:type="character" w:styleId="Hypertextovodkaz">
    <w:name w:val="Hyperlink"/>
    <w:basedOn w:val="Standardnpsmoodstavce"/>
    <w:uiPriority w:val="99"/>
    <w:semiHidden/>
    <w:unhideWhenUsed/>
    <w:rsid w:val="00722874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30662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5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" Type="http://schemas.openxmlformats.org/officeDocument/2006/relationships/endnotes" Target="endnotes.xml"/><Relationship Id="rId71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header" Target="header1.xml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1" Type="http://schemas.openxmlformats.org/officeDocument/2006/relationships/numbering" Target="numbering.xml"/><Relationship Id="rId6" Type="http://schemas.openxmlformats.org/officeDocument/2006/relationships/footnotes" Target="footnot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ziv\Desktop\V&#221;UKA\V&#221;UKA%20CZE\%7b0D376DDD-EA79-404E-A802-00FFD1138470%7dtf50002026.dotx" TargetMode="Externa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{0D376DDD-EA79-404E-A802-00FFD1138470}tf50002026</Template>
  <TotalTime>1506</TotalTime>
  <Pages>33</Pages>
  <Words>2431</Words>
  <Characters>14348</Characters>
  <Application>Microsoft Office Word</Application>
  <DocSecurity>0</DocSecurity>
  <Lines>119</Lines>
  <Paragraphs>33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Simona Šrubařová</dc:creator>
  <cp:keywords/>
  <dc:description/>
  <cp:lastModifiedBy>uziv</cp:lastModifiedBy>
  <cp:revision>619</cp:revision>
  <dcterms:created xsi:type="dcterms:W3CDTF">2021-02-14T20:19:00Z</dcterms:created>
  <dcterms:modified xsi:type="dcterms:W3CDTF">2022-09-20T09:28:00Z</dcterms:modified>
</cp:coreProperties>
</file>