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4A0" w:rsidRPr="00DA24A0" w:rsidRDefault="00DA24A0" w:rsidP="00DA24A0">
      <w:pPr>
        <w:spacing w:after="0"/>
        <w:jc w:val="center"/>
        <w:rPr>
          <w:b/>
        </w:rPr>
      </w:pPr>
      <w:r w:rsidRPr="00DA24A0">
        <w:rPr>
          <w:b/>
        </w:rPr>
        <w:t xml:space="preserve">Co </w:t>
      </w:r>
      <w:proofErr w:type="spellStart"/>
      <w:r w:rsidRPr="00DA24A0">
        <w:rPr>
          <w:b/>
        </w:rPr>
        <w:t>lubisz</w:t>
      </w:r>
      <w:proofErr w:type="spellEnd"/>
      <w:r w:rsidRPr="00DA24A0">
        <w:rPr>
          <w:b/>
        </w:rPr>
        <w:t xml:space="preserve"> </w:t>
      </w:r>
      <w:proofErr w:type="spellStart"/>
      <w:r w:rsidRPr="00DA24A0">
        <w:rPr>
          <w:b/>
        </w:rPr>
        <w:t>robić</w:t>
      </w:r>
      <w:proofErr w:type="spellEnd"/>
      <w:r w:rsidRPr="00DA24A0">
        <w:rPr>
          <w:b/>
        </w:rPr>
        <w:t>?</w:t>
      </w:r>
      <w:r w:rsidRPr="00DA24A0">
        <w:rPr>
          <w:rStyle w:val="Znakapoznpodarou"/>
          <w:b/>
        </w:rPr>
        <w:footnoteReference w:id="1"/>
      </w:r>
    </w:p>
    <w:p w:rsidR="00DA24A0" w:rsidRDefault="00DA24A0" w:rsidP="00DA24A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162906" cy="3449443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66" cy="34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A0" w:rsidRDefault="00DA24A0" w:rsidP="00DA24A0">
      <w:pPr>
        <w:spacing w:after="0"/>
      </w:pPr>
    </w:p>
    <w:p w:rsidR="00DA24A0" w:rsidRDefault="00DA24A0" w:rsidP="00DA24A0">
      <w:pPr>
        <w:spacing w:after="0"/>
      </w:pPr>
    </w:p>
    <w:p w:rsidR="00DA24A0" w:rsidRDefault="00DA24A0" w:rsidP="00DA24A0">
      <w:pPr>
        <w:spacing w:after="0"/>
      </w:pPr>
    </w:p>
    <w:p w:rsidR="00DA24A0" w:rsidRDefault="00DA24A0" w:rsidP="00DA24A0">
      <w:pPr>
        <w:spacing w:after="0"/>
      </w:pPr>
    </w:p>
    <w:p w:rsidR="00DA24A0" w:rsidRDefault="00DA24A0" w:rsidP="00DA24A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162907" cy="3499489"/>
            <wp:effectExtent l="0" t="0" r="952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23" cy="35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A0" w:rsidRDefault="00DA24A0" w:rsidP="00DA24A0">
      <w:pPr>
        <w:spacing w:after="0"/>
      </w:pPr>
    </w:p>
    <w:p w:rsidR="00DA24A0" w:rsidRDefault="00DA24A0" w:rsidP="00DA24A0">
      <w:pPr>
        <w:spacing w:after="0"/>
      </w:pPr>
    </w:p>
    <w:p w:rsidR="00DA24A0" w:rsidRDefault="00DA24A0" w:rsidP="00DA24A0">
      <w:pPr>
        <w:spacing w:after="0"/>
      </w:pPr>
      <w:bookmarkStart w:id="0" w:name="_GoBack"/>
      <w:bookmarkEnd w:id="0"/>
    </w:p>
    <w:sectPr w:rsidR="00DA2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4A0" w:rsidRDefault="00DA24A0" w:rsidP="00DA24A0">
      <w:pPr>
        <w:spacing w:after="0" w:line="240" w:lineRule="auto"/>
      </w:pPr>
      <w:r>
        <w:separator/>
      </w:r>
    </w:p>
  </w:endnote>
  <w:endnote w:type="continuationSeparator" w:id="0">
    <w:p w:rsidR="00DA24A0" w:rsidRDefault="00DA24A0" w:rsidP="00DA2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4A0" w:rsidRDefault="00DA24A0" w:rsidP="00DA24A0">
      <w:pPr>
        <w:spacing w:after="0" w:line="240" w:lineRule="auto"/>
      </w:pPr>
      <w:r>
        <w:separator/>
      </w:r>
    </w:p>
  </w:footnote>
  <w:footnote w:type="continuationSeparator" w:id="0">
    <w:p w:rsidR="00DA24A0" w:rsidRDefault="00DA24A0" w:rsidP="00DA24A0">
      <w:pPr>
        <w:spacing w:after="0" w:line="240" w:lineRule="auto"/>
      </w:pPr>
      <w:r>
        <w:continuationSeparator/>
      </w:r>
    </w:p>
  </w:footnote>
  <w:footnote w:id="1">
    <w:p w:rsidR="00DA24A0" w:rsidRDefault="00DA24A0">
      <w:pPr>
        <w:pStyle w:val="Textpoznpodarou"/>
      </w:pPr>
      <w:r>
        <w:rPr>
          <w:rStyle w:val="Znakapoznpodarou"/>
        </w:rPr>
        <w:footnoteRef/>
      </w:r>
      <w:r>
        <w:t xml:space="preserve"> Krok po kroku, s. 39-45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4A0"/>
    <w:rsid w:val="009E519B"/>
    <w:rsid w:val="00DA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4A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24A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24A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A24A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4A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24A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24A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A24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CB95F-4DB7-447E-82DF-FD52650C6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937CBA70.dotm</Template>
  <TotalTime>10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Hornová</dc:creator>
  <cp:lastModifiedBy>Monika Hornová</cp:lastModifiedBy>
  <cp:revision>1</cp:revision>
  <dcterms:created xsi:type="dcterms:W3CDTF">2012-10-30T11:12:00Z</dcterms:created>
  <dcterms:modified xsi:type="dcterms:W3CDTF">2012-10-30T11:22:00Z</dcterms:modified>
</cp:coreProperties>
</file>